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80"/>
        <w:gridCol w:w="1312"/>
        <w:gridCol w:w="360"/>
        <w:gridCol w:w="100"/>
        <w:gridCol w:w="928"/>
        <w:gridCol w:w="360"/>
        <w:gridCol w:w="1260"/>
        <w:gridCol w:w="332"/>
        <w:gridCol w:w="4500"/>
      </w:tblGrid>
      <w:tr w:rsidR="001F5A6F" w:rsidRPr="00D65BF3" w14:paraId="6F024C4F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E9ADE" w14:textId="77777777" w:rsidR="001F5A6F" w:rsidRPr="00D65BF3" w:rsidRDefault="001F5A6F" w:rsidP="001F5A6F">
            <w:pPr>
              <w:keepNext/>
              <w:widowControl w:val="0"/>
              <w:outlineLvl w:val="2"/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09B80387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  <w:p w14:paraId="736C1374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429752BE" w14:textId="77777777" w:rsidR="001F5A6F" w:rsidRPr="00DC10BA" w:rsidRDefault="001F5A6F" w:rsidP="001F5A6F">
            <w:pPr>
              <w:ind w:left="-43"/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C1B1F9" wp14:editId="5ED58455">
                  <wp:extent cx="2563808" cy="441370"/>
                  <wp:effectExtent l="0" t="0" r="8255" b="0"/>
                  <wp:docPr id="5" name="Рисунок 5" descr="ВМСК лого в карту заказ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МСК лого в карту заказ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9429" cy="444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4E2CBF" w14:textId="77777777" w:rsidR="001F5A6F" w:rsidRDefault="001F5A6F" w:rsidP="001F5A6F">
            <w:pPr>
              <w:ind w:left="-43"/>
              <w:jc w:val="right"/>
              <w:rPr>
                <w:bCs/>
                <w:sz w:val="18"/>
              </w:rPr>
            </w:pPr>
          </w:p>
          <w:p w14:paraId="4C17808A" w14:textId="77777777" w:rsidR="001F5A6F" w:rsidRPr="00DC10BA" w:rsidRDefault="001F5A6F" w:rsidP="001F5A6F">
            <w:pPr>
              <w:ind w:left="-43"/>
              <w:jc w:val="right"/>
              <w:rPr>
                <w:bCs/>
                <w:sz w:val="18"/>
              </w:rPr>
            </w:pPr>
          </w:p>
          <w:p w14:paraId="3CAB1037" w14:textId="77777777" w:rsidR="001F5A6F" w:rsidRPr="00057E54" w:rsidRDefault="001F5A6F" w:rsidP="001F5A6F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r w:rsidRPr="00057E54">
              <w:rPr>
                <w:b/>
                <w:bCs/>
                <w:sz w:val="20"/>
                <w:szCs w:val="16"/>
              </w:rPr>
              <w:t>Представительство г. Москва:</w:t>
            </w:r>
          </w:p>
          <w:p w14:paraId="0999DEE8" w14:textId="77777777" w:rsidR="001F5A6F" w:rsidRPr="00057E54" w:rsidRDefault="001F5A6F" w:rsidP="001F5A6F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r w:rsidRPr="00057E54">
              <w:rPr>
                <w:b/>
                <w:bCs/>
                <w:sz w:val="20"/>
                <w:szCs w:val="16"/>
              </w:rPr>
              <w:t>14140</w:t>
            </w:r>
            <w:r>
              <w:rPr>
                <w:b/>
                <w:bCs/>
                <w:sz w:val="20"/>
                <w:szCs w:val="16"/>
              </w:rPr>
              <w:t>7</w:t>
            </w:r>
            <w:r w:rsidRPr="00057E54">
              <w:rPr>
                <w:b/>
                <w:bCs/>
                <w:sz w:val="20"/>
                <w:szCs w:val="16"/>
              </w:rPr>
              <w:t xml:space="preserve">, МО, г. Химки, </w:t>
            </w:r>
            <w:r>
              <w:rPr>
                <w:b/>
                <w:bCs/>
                <w:sz w:val="20"/>
                <w:szCs w:val="16"/>
              </w:rPr>
              <w:t>кв-л Яковлево</w:t>
            </w:r>
            <w:r w:rsidRPr="00057E54">
              <w:rPr>
                <w:b/>
                <w:bCs/>
                <w:sz w:val="20"/>
                <w:szCs w:val="16"/>
              </w:rPr>
              <w:t>, 1</w:t>
            </w:r>
            <w:r>
              <w:rPr>
                <w:b/>
                <w:bCs/>
                <w:sz w:val="20"/>
                <w:szCs w:val="16"/>
              </w:rPr>
              <w:t>0Н</w:t>
            </w:r>
          </w:p>
          <w:p w14:paraId="6F092459" w14:textId="77777777" w:rsidR="001F5A6F" w:rsidRPr="00057E54" w:rsidRDefault="001F5A6F" w:rsidP="001F5A6F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r w:rsidRPr="00057E54">
              <w:rPr>
                <w:b/>
                <w:bCs/>
                <w:sz w:val="20"/>
                <w:szCs w:val="16"/>
              </w:rPr>
              <w:t xml:space="preserve">заказ оборудования: +7 (495) 407-06-75 </w:t>
            </w:r>
          </w:p>
          <w:p w14:paraId="4CC461C4" w14:textId="77777777" w:rsidR="001F5A6F" w:rsidRPr="009315B0" w:rsidRDefault="001F5A6F" w:rsidP="001F5A6F">
            <w:pPr>
              <w:tabs>
                <w:tab w:val="left" w:pos="1071"/>
                <w:tab w:val="left" w:pos="3056"/>
              </w:tabs>
              <w:ind w:left="113"/>
              <w:contextualSpacing/>
              <w:jc w:val="right"/>
              <w:rPr>
                <w:b/>
                <w:bCs/>
                <w:sz w:val="20"/>
                <w:szCs w:val="16"/>
              </w:rPr>
            </w:pPr>
            <w:hyperlink r:id="rId6" w:history="1">
              <w:r w:rsidRPr="00057E54">
                <w:rPr>
                  <w:rStyle w:val="a8"/>
                  <w:b/>
                  <w:bCs/>
                  <w:sz w:val="20"/>
                  <w:szCs w:val="16"/>
                </w:rPr>
                <w:t>mail@vzljot.moscow</w:t>
              </w:r>
            </w:hyperlink>
          </w:p>
          <w:p w14:paraId="38534EC9" w14:textId="24E78AB9" w:rsidR="001F5A6F" w:rsidRPr="00D65BF3" w:rsidRDefault="001F5A6F" w:rsidP="001F5A6F">
            <w:pPr>
              <w:ind w:left="113"/>
              <w:jc w:val="right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7" w:history="1">
              <w:proofErr w:type="spellStart"/>
              <w:proofErr w:type="gramStart"/>
              <w:r w:rsidRPr="002F363F">
                <w:rPr>
                  <w:rStyle w:val="a8"/>
                  <w:b/>
                  <w:bCs/>
                  <w:sz w:val="20"/>
                  <w:szCs w:val="16"/>
                  <w:lang w:val="en-US"/>
                </w:rPr>
                <w:t>vzljot</w:t>
              </w:r>
              <w:proofErr w:type="spellEnd"/>
              <w:r w:rsidRPr="002F363F">
                <w:rPr>
                  <w:rStyle w:val="a8"/>
                  <w:b/>
                  <w:bCs/>
                  <w:sz w:val="20"/>
                  <w:szCs w:val="16"/>
                </w:rPr>
                <w:t>.</w:t>
              </w:r>
              <w:proofErr w:type="spellStart"/>
              <w:r w:rsidRPr="002F363F">
                <w:rPr>
                  <w:rStyle w:val="a8"/>
                  <w:b/>
                  <w:bCs/>
                  <w:sz w:val="20"/>
                  <w:szCs w:val="16"/>
                  <w:lang w:val="en-US"/>
                </w:rPr>
                <w:t>moscow</w:t>
              </w:r>
              <w:proofErr w:type="spellEnd"/>
              <w:proofErr w:type="gramEnd"/>
            </w:hyperlink>
          </w:p>
        </w:tc>
      </w:tr>
      <w:tr w:rsidR="001F5A6F" w:rsidRPr="00D65BF3" w14:paraId="371499C3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663FE" w14:textId="77777777" w:rsidR="001F5A6F" w:rsidRPr="00D65BF3" w:rsidRDefault="001F5A6F" w:rsidP="001F5A6F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2FA6D354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E05FF01" w14:textId="77777777" w:rsidR="001F5A6F" w:rsidRPr="00D65BF3" w:rsidRDefault="001F5A6F" w:rsidP="001F5A6F"/>
        </w:tc>
      </w:tr>
      <w:tr w:rsidR="001F5A6F" w:rsidRPr="00D65BF3" w14:paraId="032D77A9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BA3DC" w14:textId="77777777" w:rsidR="001F5A6F" w:rsidRPr="00D65BF3" w:rsidRDefault="001F5A6F" w:rsidP="001F5A6F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i/>
                <w:sz w:val="16"/>
                <w:szCs w:val="16"/>
              </w:rPr>
              <w:t>ИНН</w:t>
            </w:r>
            <w:r w:rsidRPr="00D65BF3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D65BF3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52A9F67A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D619211" w14:textId="77777777" w:rsidR="001F5A6F" w:rsidRPr="00D65BF3" w:rsidRDefault="001F5A6F" w:rsidP="001F5A6F"/>
        </w:tc>
      </w:tr>
      <w:tr w:rsidR="001F5A6F" w:rsidRPr="00D65BF3" w14:paraId="0A8677F8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44DF0" w14:textId="77777777" w:rsidR="001F5A6F" w:rsidRPr="00D65BF3" w:rsidRDefault="001F5A6F" w:rsidP="001F5A6F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773EA4DD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947975C" w14:textId="77777777" w:rsidR="001F5A6F" w:rsidRPr="00D65BF3" w:rsidRDefault="001F5A6F" w:rsidP="001F5A6F"/>
        </w:tc>
      </w:tr>
      <w:tr w:rsidR="001F5A6F" w:rsidRPr="00D65BF3" w14:paraId="5A07AD66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52CE0" w14:textId="77777777" w:rsidR="001F5A6F" w:rsidRPr="00D65BF3" w:rsidRDefault="001F5A6F" w:rsidP="001F5A6F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388767AA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DA0B9E0" w14:textId="77777777" w:rsidR="001F5A6F" w:rsidRPr="00D65BF3" w:rsidRDefault="001F5A6F" w:rsidP="001F5A6F"/>
        </w:tc>
      </w:tr>
      <w:tr w:rsidR="001F5A6F" w:rsidRPr="00D65BF3" w14:paraId="0AFB2D6B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18E3" w14:textId="77777777" w:rsidR="001F5A6F" w:rsidRPr="00D65BF3" w:rsidRDefault="001F5A6F" w:rsidP="001F5A6F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138BBFD1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34A786F" w14:textId="77777777" w:rsidR="001F5A6F" w:rsidRPr="00D65BF3" w:rsidRDefault="001F5A6F" w:rsidP="001F5A6F"/>
        </w:tc>
      </w:tr>
      <w:tr w:rsidR="001F5A6F" w:rsidRPr="00D65BF3" w14:paraId="60682E56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A1558" w14:textId="77777777" w:rsidR="001F5A6F" w:rsidRPr="00D65BF3" w:rsidRDefault="001F5A6F" w:rsidP="001F5A6F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5AE1C901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2E904C1" w14:textId="77777777" w:rsidR="001F5A6F" w:rsidRPr="00D65BF3" w:rsidRDefault="001F5A6F" w:rsidP="001F5A6F"/>
        </w:tc>
      </w:tr>
      <w:tr w:rsidR="001F5A6F" w:rsidRPr="00D65BF3" w14:paraId="59DA64B5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68B5C" w14:textId="77777777" w:rsidR="001F5A6F" w:rsidRPr="00D65BF3" w:rsidRDefault="001F5A6F" w:rsidP="001F5A6F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DD1466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A646DF0" w14:textId="77777777" w:rsidR="001F5A6F" w:rsidRPr="00D65BF3" w:rsidRDefault="001F5A6F" w:rsidP="001F5A6F"/>
        </w:tc>
      </w:tr>
      <w:tr w:rsidR="001F5A6F" w:rsidRPr="00D65BF3" w14:paraId="70A19C5B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4966" w14:textId="77777777" w:rsidR="001F5A6F" w:rsidRPr="00D65BF3" w:rsidRDefault="001F5A6F" w:rsidP="001F5A6F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4A9922" w14:textId="77777777" w:rsidR="001F5A6F" w:rsidRPr="00D65BF3" w:rsidRDefault="001F5A6F" w:rsidP="001F5A6F">
            <w:pPr>
              <w:jc w:val="right"/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E18758" w14:textId="77777777" w:rsidR="001F5A6F" w:rsidRPr="00D65BF3" w:rsidRDefault="001F5A6F" w:rsidP="001F5A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2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11F436" w14:textId="77777777" w:rsidR="001F5A6F" w:rsidRPr="00D65BF3" w:rsidRDefault="001F5A6F" w:rsidP="001F5A6F">
            <w:pPr>
              <w:jc w:val="right"/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D2B321" w14:textId="77777777" w:rsidR="001F5A6F" w:rsidRPr="00D65BF3" w:rsidRDefault="001F5A6F" w:rsidP="001F5A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2EC809" w14:textId="77777777" w:rsidR="001F5A6F" w:rsidRPr="00D65BF3" w:rsidRDefault="001F5A6F" w:rsidP="001F5A6F">
            <w:pPr>
              <w:jc w:val="right"/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BCF34F" w14:textId="77777777" w:rsidR="001F5A6F" w:rsidRPr="00D65BF3" w:rsidRDefault="001F5A6F" w:rsidP="001F5A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BCF0939" w14:textId="77777777" w:rsidR="001F5A6F" w:rsidRPr="00D65BF3" w:rsidRDefault="001F5A6F" w:rsidP="001F5A6F">
            <w:pPr>
              <w:jc w:val="center"/>
            </w:pPr>
          </w:p>
        </w:tc>
      </w:tr>
      <w:tr w:rsidR="001F5A6F" w:rsidRPr="00D65BF3" w14:paraId="04FFE7D5" w14:textId="77777777" w:rsidTr="001859FC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8484C" w14:textId="77777777" w:rsidR="001F5A6F" w:rsidRPr="00D65BF3" w:rsidRDefault="001F5A6F" w:rsidP="001F5A6F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09FA3B31" w14:textId="77777777" w:rsidR="001F5A6F" w:rsidRPr="00D65BF3" w:rsidRDefault="001F5A6F" w:rsidP="001F5A6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FBD8764" w14:textId="77777777" w:rsidR="001F5A6F" w:rsidRPr="00D65BF3" w:rsidRDefault="001F5A6F" w:rsidP="001F5A6F"/>
        </w:tc>
      </w:tr>
      <w:tr w:rsidR="006146DE" w:rsidRPr="00D65BF3" w14:paraId="678D96A5" w14:textId="77777777" w:rsidTr="001859FC">
        <w:trPr>
          <w:trHeight w:hRule="exact" w:val="198"/>
        </w:trPr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D78C5" w14:textId="77777777" w:rsidR="006146DE" w:rsidRPr="00D65BF3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Пункт назначения</w:t>
            </w:r>
          </w:p>
        </w:tc>
        <w:tc>
          <w:tcPr>
            <w:tcW w:w="4652" w:type="dxa"/>
            <w:gridSpan w:val="7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BF05B7" w14:textId="77777777" w:rsidR="006146DE" w:rsidRPr="00D65BF3" w:rsidRDefault="006146DE" w:rsidP="001859FC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D4B29C1" w14:textId="77777777" w:rsidR="006146DE" w:rsidRPr="00D65BF3" w:rsidRDefault="006146DE" w:rsidP="001859FC"/>
        </w:tc>
      </w:tr>
      <w:tr w:rsidR="006146DE" w:rsidRPr="00D65BF3" w14:paraId="5F010EE7" w14:textId="77777777" w:rsidTr="001859FC">
        <w:trPr>
          <w:trHeight w:hRule="exact" w:val="284"/>
        </w:trPr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D9275C" w14:textId="77777777" w:rsidR="006146DE" w:rsidRPr="00D65BF3" w:rsidRDefault="006146DE" w:rsidP="001859FC">
            <w:pPr>
              <w:rPr>
                <w:b/>
                <w:bCs/>
                <w:i/>
                <w:sz w:val="16"/>
                <w:szCs w:val="16"/>
              </w:rPr>
            </w:pPr>
            <w:r w:rsidRPr="00D65BF3">
              <w:rPr>
                <w:b/>
                <w:bCs/>
                <w:i/>
                <w:sz w:val="16"/>
                <w:szCs w:val="16"/>
              </w:rPr>
              <w:t>Предполагаемая дата оплаты</w:t>
            </w:r>
          </w:p>
        </w:tc>
        <w:tc>
          <w:tcPr>
            <w:tcW w:w="28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C7D215" w14:textId="77777777" w:rsidR="006146DE" w:rsidRPr="00D65BF3" w:rsidRDefault="006146DE" w:rsidP="001859FC">
            <w:pPr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0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2D34B6A" w14:textId="77777777" w:rsidR="006146DE" w:rsidRPr="00D65BF3" w:rsidRDefault="006146DE" w:rsidP="001859FC"/>
        </w:tc>
      </w:tr>
    </w:tbl>
    <w:p w14:paraId="46A59540" w14:textId="77777777" w:rsidR="006146DE" w:rsidRPr="00D65BF3" w:rsidRDefault="006146DE" w:rsidP="006146DE">
      <w:pPr>
        <w:rPr>
          <w:sz w:val="12"/>
          <w:szCs w:val="12"/>
        </w:rPr>
      </w:pPr>
    </w:p>
    <w:tbl>
      <w:tblPr>
        <w:tblW w:w="1074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8"/>
        <w:gridCol w:w="2152"/>
        <w:gridCol w:w="426"/>
        <w:gridCol w:w="283"/>
        <w:gridCol w:w="284"/>
        <w:gridCol w:w="992"/>
        <w:gridCol w:w="964"/>
        <w:gridCol w:w="2012"/>
        <w:gridCol w:w="141"/>
        <w:gridCol w:w="284"/>
        <w:gridCol w:w="142"/>
        <w:gridCol w:w="964"/>
        <w:gridCol w:w="878"/>
      </w:tblGrid>
      <w:tr w:rsidR="006146DE" w:rsidRPr="00D65BF3" w14:paraId="2558657D" w14:textId="77777777" w:rsidTr="001859FC">
        <w:trPr>
          <w:trHeight w:val="20"/>
        </w:trPr>
        <w:tc>
          <w:tcPr>
            <w:tcW w:w="1219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95B9037" w14:textId="77777777" w:rsidR="006146DE" w:rsidRPr="00D65BF3" w:rsidRDefault="006146DE" w:rsidP="001859FC">
            <w:pPr>
              <w:rPr>
                <w:lang w:val="en-US"/>
              </w:rPr>
            </w:pPr>
            <w:r w:rsidRPr="00D65BF3">
              <w:rPr>
                <w:b/>
              </w:rPr>
              <w:t>Заявка №</w:t>
            </w:r>
          </w:p>
        </w:tc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B87143" w14:textId="77777777" w:rsidR="006146DE" w:rsidRPr="00D65BF3" w:rsidRDefault="006146DE" w:rsidP="001859FC">
            <w:pPr>
              <w:rPr>
                <w:sz w:val="20"/>
                <w:szCs w:val="20"/>
              </w:rPr>
            </w:pPr>
            <w:r w:rsidRPr="00D65BF3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46DDE4AA" w14:textId="77777777" w:rsidR="006146DE" w:rsidRPr="00D65BF3" w:rsidRDefault="006146DE" w:rsidP="001859FC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99A38FB" w14:textId="77777777" w:rsidR="006146DE" w:rsidRPr="00D65BF3" w:rsidRDefault="006146DE" w:rsidP="001859FC">
            <w:pPr>
              <w:jc w:val="center"/>
              <w:rPr>
                <w:b/>
              </w:rPr>
            </w:pPr>
            <w:r w:rsidRPr="00D65BF3">
              <w:rPr>
                <w:b/>
              </w:rPr>
              <w:t>Дата готовности</w:t>
            </w:r>
          </w:p>
        </w:tc>
        <w:tc>
          <w:tcPr>
            <w:tcW w:w="14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14:paraId="3C88CC40" w14:textId="77777777" w:rsidR="006146DE" w:rsidRPr="00D65BF3" w:rsidRDefault="006146DE" w:rsidP="001859FC">
            <w:pPr>
              <w:jc w:val="right"/>
              <w:rPr>
                <w:sz w:val="16"/>
                <w:szCs w:val="16"/>
                <w:lang w:val="en-US"/>
              </w:rPr>
            </w:pPr>
            <w:r w:rsidRPr="00D65BF3">
              <w:rPr>
                <w:sz w:val="16"/>
                <w:szCs w:val="16"/>
              </w:rPr>
              <w:t>«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108FA2" w14:textId="77777777" w:rsidR="006146DE" w:rsidRPr="00D65BF3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6338A2" w14:textId="77777777" w:rsidR="006146DE" w:rsidRPr="00D65BF3" w:rsidRDefault="006146DE" w:rsidP="001859FC">
            <w:pPr>
              <w:rPr>
                <w:sz w:val="16"/>
                <w:szCs w:val="16"/>
                <w:lang w:val="en-US"/>
              </w:rPr>
            </w:pPr>
            <w:r w:rsidRPr="00D65BF3">
              <w:rPr>
                <w:sz w:val="16"/>
                <w:szCs w:val="16"/>
              </w:rPr>
              <w:t>»</w:t>
            </w:r>
          </w:p>
        </w:tc>
        <w:tc>
          <w:tcPr>
            <w:tcW w:w="96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805F37" w14:textId="77777777" w:rsidR="006146DE" w:rsidRPr="00D65BF3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14:paraId="15D19BF3" w14:textId="77777777" w:rsidR="006146DE" w:rsidRPr="00D65BF3" w:rsidRDefault="006146DE" w:rsidP="001859FC">
            <w:pPr>
              <w:rPr>
                <w:sz w:val="18"/>
                <w:szCs w:val="18"/>
                <w:lang w:val="en-US"/>
              </w:rPr>
            </w:pPr>
            <w:r w:rsidRPr="00D65BF3">
              <w:rPr>
                <w:sz w:val="18"/>
                <w:szCs w:val="18"/>
              </w:rPr>
              <w:t>20      г</w:t>
            </w:r>
            <w:r w:rsidRPr="00D65BF3">
              <w:rPr>
                <w:sz w:val="18"/>
                <w:szCs w:val="18"/>
                <w:lang w:val="en-US"/>
              </w:rPr>
              <w:t>.</w:t>
            </w:r>
          </w:p>
        </w:tc>
      </w:tr>
      <w:tr w:rsidR="006146DE" w:rsidRPr="00D65BF3" w14:paraId="0DCFFAF4" w14:textId="77777777" w:rsidTr="001859FC">
        <w:trPr>
          <w:trHeight w:val="108"/>
        </w:trPr>
        <w:tc>
          <w:tcPr>
            <w:tcW w:w="121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B3A2654" w14:textId="77777777" w:rsidR="006146DE" w:rsidRPr="00D65BF3" w:rsidRDefault="006146DE" w:rsidP="001859FC">
            <w:pPr>
              <w:rPr>
                <w:lang w:val="en-US"/>
              </w:rPr>
            </w:pPr>
          </w:p>
        </w:tc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D4E05" w14:textId="77777777" w:rsidR="006146DE" w:rsidRPr="00D65BF3" w:rsidRDefault="006146DE" w:rsidP="001859FC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506BFB4" w14:textId="77777777" w:rsidR="006146DE" w:rsidRPr="00D65BF3" w:rsidRDefault="006146DE" w:rsidP="001859FC">
            <w:pPr>
              <w:jc w:val="right"/>
              <w:rPr>
                <w:sz w:val="18"/>
                <w:szCs w:val="18"/>
                <w:lang w:val="en-US"/>
              </w:rPr>
            </w:pPr>
            <w:r w:rsidRPr="00D65BF3">
              <w:rPr>
                <w:sz w:val="18"/>
                <w:szCs w:val="18"/>
              </w:rPr>
              <w:t>от 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52479" w14:textId="77777777" w:rsidR="006146DE" w:rsidRPr="00D65BF3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8505C1" w14:textId="77777777" w:rsidR="006146DE" w:rsidRPr="00D65BF3" w:rsidRDefault="006146DE" w:rsidP="001859FC">
            <w:pPr>
              <w:rPr>
                <w:sz w:val="18"/>
                <w:szCs w:val="18"/>
                <w:lang w:val="en-US"/>
              </w:rPr>
            </w:pPr>
            <w:r w:rsidRPr="00D65BF3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AA81C" w14:textId="77777777" w:rsidR="006146DE" w:rsidRPr="00D65BF3" w:rsidRDefault="006146DE" w:rsidP="00185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5022B3" w14:textId="77777777" w:rsidR="006146DE" w:rsidRPr="00D65BF3" w:rsidRDefault="006146DE" w:rsidP="001859FC">
            <w:pPr>
              <w:rPr>
                <w:sz w:val="18"/>
                <w:szCs w:val="18"/>
                <w:lang w:val="en-US"/>
              </w:rPr>
            </w:pPr>
            <w:r w:rsidRPr="00D65BF3">
              <w:rPr>
                <w:sz w:val="18"/>
                <w:szCs w:val="18"/>
              </w:rPr>
              <w:t>20      г</w:t>
            </w:r>
            <w:r w:rsidRPr="00D65BF3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94FEF69" w14:textId="77777777" w:rsidR="006146DE" w:rsidRPr="00D65BF3" w:rsidRDefault="006146DE" w:rsidP="001859FC">
            <w:pPr>
              <w:rPr>
                <w:b/>
              </w:rPr>
            </w:pPr>
          </w:p>
        </w:tc>
        <w:tc>
          <w:tcPr>
            <w:tcW w:w="240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AA08CCE" w14:textId="77777777" w:rsidR="006146DE" w:rsidRPr="00D65BF3" w:rsidRDefault="006146DE" w:rsidP="001859F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65F7A" w14:textId="77777777" w:rsidR="006146DE" w:rsidRPr="00D65BF3" w:rsidRDefault="006146DE" w:rsidP="001859FC">
            <w:pPr>
              <w:rPr>
                <w:sz w:val="18"/>
                <w:szCs w:val="18"/>
              </w:rPr>
            </w:pPr>
          </w:p>
        </w:tc>
        <w:tc>
          <w:tcPr>
            <w:tcW w:w="144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C99E57" w14:textId="77777777" w:rsidR="006146DE" w:rsidRPr="00D65BF3" w:rsidRDefault="006146DE" w:rsidP="001859F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C5356" w14:textId="77777777" w:rsidR="006146DE" w:rsidRPr="00D65BF3" w:rsidRDefault="006146DE" w:rsidP="001859FC">
            <w:pPr>
              <w:rPr>
                <w:sz w:val="18"/>
                <w:szCs w:val="18"/>
              </w:rPr>
            </w:pPr>
          </w:p>
        </w:tc>
        <w:tc>
          <w:tcPr>
            <w:tcW w:w="87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8A5DB03" w14:textId="77777777" w:rsidR="006146DE" w:rsidRPr="00D65BF3" w:rsidRDefault="006146DE" w:rsidP="001859FC">
            <w:pPr>
              <w:rPr>
                <w:sz w:val="18"/>
                <w:szCs w:val="18"/>
                <w:lang w:val="en-US"/>
              </w:rPr>
            </w:pPr>
          </w:p>
        </w:tc>
      </w:tr>
      <w:tr w:rsidR="006146DE" w:rsidRPr="00D65BF3" w14:paraId="266BE557" w14:textId="77777777" w:rsidTr="001859FC">
        <w:trPr>
          <w:trHeight w:val="20"/>
        </w:trPr>
        <w:tc>
          <w:tcPr>
            <w:tcW w:w="121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EDB15AA" w14:textId="77777777" w:rsidR="006146DE" w:rsidRPr="00D65BF3" w:rsidRDefault="006146DE" w:rsidP="001859FC">
            <w:pPr>
              <w:rPr>
                <w:lang w:val="en-US"/>
              </w:rPr>
            </w:pPr>
          </w:p>
        </w:tc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B0F59" w14:textId="77777777" w:rsidR="006146DE" w:rsidRPr="00D65BF3" w:rsidRDefault="006146DE" w:rsidP="001859FC">
            <w:pPr>
              <w:rPr>
                <w:sz w:val="20"/>
                <w:szCs w:val="20"/>
              </w:rPr>
            </w:pP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2FE89516" w14:textId="77777777" w:rsidR="006146DE" w:rsidRPr="00D65BF3" w:rsidRDefault="006146DE" w:rsidP="001859FC">
            <w:pPr>
              <w:rPr>
                <w:sz w:val="2"/>
                <w:szCs w:val="2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8AC38F9" w14:textId="77777777" w:rsidR="006146DE" w:rsidRPr="00D65BF3" w:rsidRDefault="006146DE" w:rsidP="001859FC">
            <w:pPr>
              <w:rPr>
                <w:b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262FA" w14:textId="77777777" w:rsidR="006146DE" w:rsidRPr="00D65BF3" w:rsidRDefault="006146DE" w:rsidP="001859FC">
            <w:pPr>
              <w:rPr>
                <w:sz w:val="2"/>
                <w:szCs w:val="2"/>
              </w:rPr>
            </w:pPr>
          </w:p>
        </w:tc>
      </w:tr>
    </w:tbl>
    <w:p w14:paraId="144A1040" w14:textId="77777777" w:rsidR="0041420A" w:rsidRPr="00D65BF3" w:rsidRDefault="0041420A" w:rsidP="006146DE">
      <w:pPr>
        <w:pStyle w:val="a5"/>
        <w:spacing w:before="120"/>
        <w:ind w:right="0"/>
        <w:jc w:val="right"/>
        <w:rPr>
          <w:rFonts w:ascii="Arial" w:hAnsi="Arial" w:cs="Arial"/>
          <w:szCs w:val="28"/>
          <w:u w:val="none"/>
        </w:rPr>
      </w:pPr>
      <w:r w:rsidRPr="00D65BF3">
        <w:rPr>
          <w:rFonts w:ascii="Arial" w:hAnsi="Arial" w:cs="Arial"/>
          <w:szCs w:val="28"/>
          <w:u w:val="none"/>
        </w:rPr>
        <w:t xml:space="preserve">Теплосчетчик-регистратор </w:t>
      </w:r>
      <w:r w:rsidR="006146DE" w:rsidRPr="00D65BF3">
        <w:rPr>
          <w:rFonts w:ascii="Arial" w:hAnsi="Arial" w:cs="Arial"/>
          <w:szCs w:val="28"/>
          <w:u w:val="none"/>
        </w:rPr>
        <w:t>ВЗЛЕТ ТСР</w:t>
      </w:r>
      <w:r w:rsidRPr="00D65BF3">
        <w:rPr>
          <w:rFonts w:ascii="Arial" w:hAnsi="Arial" w:cs="Arial"/>
          <w:szCs w:val="28"/>
          <w:u w:val="none"/>
        </w:rPr>
        <w:t>-М</w:t>
      </w:r>
    </w:p>
    <w:p w14:paraId="785E3253" w14:textId="77777777" w:rsidR="008F55C4" w:rsidRPr="00D65BF3" w:rsidRDefault="0080185C" w:rsidP="006146DE">
      <w:pPr>
        <w:pStyle w:val="a5"/>
        <w:spacing w:after="120"/>
        <w:ind w:right="0"/>
        <w:jc w:val="right"/>
        <w:rPr>
          <w:rFonts w:ascii="Arial" w:hAnsi="Arial" w:cs="Arial"/>
          <w:szCs w:val="28"/>
          <w:u w:val="none"/>
        </w:rPr>
      </w:pPr>
      <w:r w:rsidRPr="00D65BF3">
        <w:rPr>
          <w:rFonts w:ascii="Arial" w:hAnsi="Arial" w:cs="Arial"/>
          <w:szCs w:val="28"/>
          <w:u w:val="none"/>
        </w:rPr>
        <w:t>исполнение ТСР-</w:t>
      </w:r>
      <w:r w:rsidR="000970AF" w:rsidRPr="00D65BF3">
        <w:rPr>
          <w:rFonts w:ascii="Arial" w:hAnsi="Arial" w:cs="Arial"/>
          <w:szCs w:val="28"/>
          <w:u w:val="none"/>
        </w:rPr>
        <w:t xml:space="preserve">044 </w:t>
      </w:r>
      <w:r w:rsidR="000970AF">
        <w:rPr>
          <w:rFonts w:ascii="Arial" w:hAnsi="Arial" w:cs="Arial"/>
          <w:szCs w:val="28"/>
          <w:u w:val="none"/>
        </w:rPr>
        <w:t>комплектация</w:t>
      </w:r>
      <w:r w:rsidR="00040606">
        <w:rPr>
          <w:rFonts w:ascii="Arial" w:hAnsi="Arial" w:cs="Arial"/>
          <w:szCs w:val="28"/>
          <w:u w:val="none"/>
        </w:rPr>
        <w:t xml:space="preserve"> </w:t>
      </w:r>
      <w:r w:rsidR="00FC5310" w:rsidRPr="00D65BF3">
        <w:rPr>
          <w:rFonts w:ascii="Arial" w:hAnsi="Arial" w:cs="Arial"/>
          <w:szCs w:val="28"/>
          <w:u w:val="none"/>
        </w:rPr>
        <w:t>ПРО</w:t>
      </w:r>
    </w:p>
    <w:p w14:paraId="50BD9A81" w14:textId="77777777" w:rsidR="008F55C4" w:rsidRPr="00D65BF3" w:rsidRDefault="00F7782D" w:rsidP="008F55C4">
      <w:pPr>
        <w:rPr>
          <w:b/>
          <w:i/>
          <w:sz w:val="20"/>
          <w:szCs w:val="20"/>
        </w:rPr>
      </w:pPr>
      <w:r w:rsidRPr="00D65BF3">
        <w:rPr>
          <w:b/>
          <w:i/>
          <w:sz w:val="20"/>
          <w:szCs w:val="20"/>
        </w:rPr>
        <w:t>Количество к</w:t>
      </w:r>
      <w:r w:rsidR="008F55C4" w:rsidRPr="00D65BF3">
        <w:rPr>
          <w:b/>
          <w:i/>
          <w:sz w:val="20"/>
          <w:szCs w:val="20"/>
        </w:rPr>
        <w:t>омплект</w:t>
      </w:r>
      <w:r w:rsidRPr="00D65BF3">
        <w:rPr>
          <w:b/>
          <w:i/>
          <w:sz w:val="20"/>
          <w:szCs w:val="20"/>
        </w:rPr>
        <w:t>ов</w:t>
      </w:r>
      <w:r w:rsidR="008F55C4" w:rsidRPr="00D65BF3">
        <w:rPr>
          <w:b/>
          <w:i/>
          <w:sz w:val="20"/>
          <w:szCs w:val="20"/>
        </w:rPr>
        <w:t xml:space="preserve"> однотипных приборов  </w:t>
      </w:r>
      <w:r w:rsidR="008F55C4" w:rsidRPr="00D65BF3">
        <w:rPr>
          <w:b/>
          <w:i/>
          <w:sz w:val="20"/>
          <w:szCs w:val="20"/>
          <w:bdr w:val="single" w:sz="8" w:space="0" w:color="auto"/>
          <w:shd w:val="clear" w:color="auto" w:fill="FFFFFF"/>
        </w:rPr>
        <w:t xml:space="preserve">                     </w:t>
      </w:r>
      <w:r w:rsidR="008F55C4" w:rsidRPr="00D65BF3">
        <w:rPr>
          <w:b/>
          <w:i/>
          <w:sz w:val="20"/>
          <w:szCs w:val="20"/>
        </w:rPr>
        <w:t xml:space="preserve"> шт.</w:t>
      </w:r>
    </w:p>
    <w:p w14:paraId="14DD268D" w14:textId="77777777" w:rsidR="00D65BF3" w:rsidRPr="00D65BF3" w:rsidRDefault="00D65BF3" w:rsidP="008F55C4">
      <w:pPr>
        <w:rPr>
          <w:b/>
          <w:i/>
          <w:sz w:val="20"/>
          <w:szCs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1"/>
        <w:gridCol w:w="340"/>
        <w:gridCol w:w="3656"/>
        <w:gridCol w:w="630"/>
        <w:gridCol w:w="360"/>
        <w:gridCol w:w="713"/>
        <w:gridCol w:w="340"/>
        <w:gridCol w:w="2518"/>
        <w:gridCol w:w="333"/>
      </w:tblGrid>
      <w:tr w:rsidR="00D65BF3" w:rsidRPr="00D65BF3" w14:paraId="4B69B27F" w14:textId="77777777" w:rsidTr="00F77FEF">
        <w:trPr>
          <w:trHeight w:hRule="exact" w:val="284"/>
        </w:trPr>
        <w:tc>
          <w:tcPr>
            <w:tcW w:w="1701" w:type="dxa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1CA0FB" w14:textId="77777777" w:rsidR="00D65BF3" w:rsidRPr="00D65BF3" w:rsidRDefault="00D65BF3" w:rsidP="00F77FEF">
            <w:pPr>
              <w:jc w:val="right"/>
              <w:rPr>
                <w:b/>
                <w:sz w:val="18"/>
                <w:szCs w:val="18"/>
              </w:rPr>
            </w:pPr>
            <w:r w:rsidRPr="00D65BF3">
              <w:rPr>
                <w:b/>
                <w:sz w:val="18"/>
                <w:szCs w:val="18"/>
              </w:rPr>
              <w:t xml:space="preserve">Модуль </w:t>
            </w:r>
            <w:r w:rsidRPr="00D65BF3">
              <w:rPr>
                <w:b/>
                <w:sz w:val="18"/>
                <w:szCs w:val="18"/>
                <w:lang w:val="en-US"/>
              </w:rPr>
              <w:t>Ethernet</w:t>
            </w: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5861AC" w14:textId="77777777" w:rsidR="00D65BF3" w:rsidRPr="00D65BF3" w:rsidRDefault="00D65BF3" w:rsidP="00F77FEF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3656" w:type="dxa"/>
            <w:tcBorders>
              <w:left w:val="single" w:sz="12" w:space="0" w:color="auto"/>
            </w:tcBorders>
            <w:vAlign w:val="center"/>
          </w:tcPr>
          <w:p w14:paraId="65A7EEEF" w14:textId="77777777" w:rsidR="00D65BF3" w:rsidRPr="00D65BF3" w:rsidRDefault="00D65BF3" w:rsidP="00D65BF3">
            <w:pPr>
              <w:jc w:val="center"/>
              <w:rPr>
                <w:sz w:val="18"/>
                <w:szCs w:val="18"/>
                <w:lang w:val="en-US"/>
              </w:rPr>
            </w:pPr>
            <w:r w:rsidRPr="00D65BF3">
              <w:rPr>
                <w:b/>
                <w:sz w:val="18"/>
                <w:szCs w:val="18"/>
              </w:rPr>
              <w:t>Источник вторичного питания, шт.</w:t>
            </w:r>
            <w:r w:rsidRPr="00D65BF3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30" w:type="dxa"/>
            <w:tcBorders>
              <w:left w:val="nil"/>
              <w:right w:val="single" w:sz="12" w:space="0" w:color="auto"/>
            </w:tcBorders>
            <w:vAlign w:val="center"/>
          </w:tcPr>
          <w:p w14:paraId="76862382" w14:textId="77777777" w:rsidR="00D65BF3" w:rsidRPr="00D65BF3" w:rsidRDefault="00D65BF3" w:rsidP="00D65BF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65BF3">
              <w:rPr>
                <w:b/>
                <w:sz w:val="18"/>
                <w:szCs w:val="18"/>
                <w:lang w:val="en-US"/>
              </w:rPr>
              <w:t>15</w:t>
            </w:r>
            <w:r w:rsidRPr="00D65BF3">
              <w:rPr>
                <w:b/>
                <w:sz w:val="18"/>
                <w:szCs w:val="18"/>
              </w:rPr>
              <w:t>.</w:t>
            </w:r>
            <w:r w:rsidRPr="00D65BF3">
              <w:rPr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D2685" w14:textId="77777777" w:rsidR="00D65BF3" w:rsidRPr="00D65BF3" w:rsidRDefault="00D65BF3" w:rsidP="00F77F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B6C31" w14:textId="77777777" w:rsidR="00D65BF3" w:rsidRPr="00D65BF3" w:rsidRDefault="00D65BF3" w:rsidP="00F77FEF">
            <w:pPr>
              <w:jc w:val="right"/>
              <w:rPr>
                <w:b/>
                <w:sz w:val="18"/>
                <w:szCs w:val="18"/>
                <w:lang w:val="en-US"/>
              </w:rPr>
            </w:pPr>
            <w:r w:rsidRPr="00D65BF3">
              <w:rPr>
                <w:b/>
                <w:sz w:val="18"/>
                <w:szCs w:val="18"/>
                <w:lang w:val="en-US"/>
              </w:rPr>
              <w:t>30</w:t>
            </w:r>
            <w:r w:rsidRPr="00D65BF3">
              <w:rPr>
                <w:b/>
                <w:sz w:val="18"/>
                <w:szCs w:val="18"/>
              </w:rPr>
              <w:t>.</w:t>
            </w:r>
            <w:r w:rsidRPr="00D65BF3">
              <w:rPr>
                <w:b/>
                <w:sz w:val="18"/>
                <w:szCs w:val="18"/>
                <w:lang w:val="en-US"/>
              </w:rPr>
              <w:t>24</w:t>
            </w:r>
          </w:p>
        </w:tc>
        <w:tc>
          <w:tcPr>
            <w:tcW w:w="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296A0" w14:textId="77777777" w:rsidR="00D65BF3" w:rsidRPr="00D65BF3" w:rsidRDefault="00D65BF3" w:rsidP="00F77FE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1957A9" w14:textId="77777777" w:rsidR="00D65BF3" w:rsidRPr="00D65BF3" w:rsidRDefault="00D65BF3" w:rsidP="00F77FEF">
            <w:pPr>
              <w:jc w:val="right"/>
              <w:rPr>
                <w:b/>
                <w:sz w:val="18"/>
                <w:szCs w:val="18"/>
              </w:rPr>
            </w:pPr>
            <w:r w:rsidRPr="00D65BF3">
              <w:rPr>
                <w:b/>
                <w:sz w:val="18"/>
                <w:szCs w:val="18"/>
              </w:rPr>
              <w:t>длина кабеля</w:t>
            </w:r>
            <w:r w:rsidRPr="00D65BF3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D65BF3">
              <w:rPr>
                <w:b/>
                <w:sz w:val="18"/>
                <w:szCs w:val="18"/>
              </w:rPr>
              <w:t xml:space="preserve">питания, м 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4B893" w14:textId="77777777" w:rsidR="00D65BF3" w:rsidRPr="00D65BF3" w:rsidRDefault="00D65BF3" w:rsidP="00F77FEF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30F19CD6" w14:textId="77777777" w:rsidR="00453087" w:rsidRPr="00D65BF3" w:rsidRDefault="00453087" w:rsidP="00453087">
      <w:pPr>
        <w:spacing w:line="60" w:lineRule="exact"/>
        <w:rPr>
          <w:bCs/>
          <w:iCs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7"/>
        <w:gridCol w:w="283"/>
      </w:tblGrid>
      <w:tr w:rsidR="00453087" w:rsidRPr="00D65BF3" w14:paraId="7D60C51A" w14:textId="77777777" w:rsidTr="00A7003D">
        <w:tc>
          <w:tcPr>
            <w:tcW w:w="226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1A8A65" w14:textId="77777777" w:rsidR="00453087" w:rsidRPr="00D65BF3" w:rsidRDefault="00453087" w:rsidP="00A7003D">
            <w:pPr>
              <w:jc w:val="center"/>
              <w:rPr>
                <w:b/>
                <w:bCs/>
                <w:iCs/>
                <w:sz w:val="16"/>
              </w:rPr>
            </w:pPr>
            <w:r w:rsidRPr="00D65BF3">
              <w:rPr>
                <w:b/>
                <w:bCs/>
                <w:iCs/>
                <w:sz w:val="16"/>
              </w:rPr>
              <w:t>Комплектный паспорт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3C1790" w14:textId="77777777" w:rsidR="00453087" w:rsidRPr="00D65BF3" w:rsidRDefault="00453087" w:rsidP="006146DE">
            <w:pPr>
              <w:jc w:val="center"/>
              <w:rPr>
                <w:b/>
                <w:bCs/>
                <w:iCs/>
                <w:sz w:val="16"/>
              </w:rPr>
            </w:pPr>
          </w:p>
        </w:tc>
      </w:tr>
    </w:tbl>
    <w:p w14:paraId="047675D4" w14:textId="77777777" w:rsidR="00735A23" w:rsidRPr="00D65BF3" w:rsidRDefault="00735A23" w:rsidP="00F16127">
      <w:pPr>
        <w:spacing w:before="60"/>
        <w:rPr>
          <w:b/>
          <w:bCs/>
          <w:i/>
          <w:iCs/>
          <w:sz w:val="20"/>
        </w:rPr>
      </w:pPr>
      <w:r w:rsidRPr="00D65BF3">
        <w:rPr>
          <w:b/>
          <w:bCs/>
          <w:i/>
          <w:iCs/>
          <w:sz w:val="20"/>
        </w:rPr>
        <w:t>Основная комплектация: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11"/>
        <w:gridCol w:w="596"/>
        <w:gridCol w:w="1387"/>
        <w:gridCol w:w="674"/>
        <w:gridCol w:w="674"/>
        <w:gridCol w:w="453"/>
        <w:gridCol w:w="582"/>
        <w:gridCol w:w="2395"/>
        <w:gridCol w:w="1560"/>
        <w:gridCol w:w="567"/>
        <w:gridCol w:w="851"/>
        <w:gridCol w:w="692"/>
      </w:tblGrid>
      <w:tr w:rsidR="003372CB" w:rsidRPr="00D65BF3" w14:paraId="7E253CC1" w14:textId="77777777" w:rsidTr="003372CB">
        <w:trPr>
          <w:trHeight w:hRule="exact" w:val="227"/>
          <w:jc w:val="center"/>
        </w:trPr>
        <w:tc>
          <w:tcPr>
            <w:tcW w:w="143" w:type="pct"/>
            <w:vMerge w:val="restart"/>
            <w:textDirection w:val="btLr"/>
            <w:vAlign w:val="center"/>
          </w:tcPr>
          <w:p w14:paraId="4F92F166" w14:textId="77777777" w:rsidR="00EF11B3" w:rsidRPr="00D65BF3" w:rsidRDefault="00EF11B3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№ канала</w:t>
            </w:r>
          </w:p>
        </w:tc>
        <w:tc>
          <w:tcPr>
            <w:tcW w:w="278" w:type="pct"/>
            <w:vMerge w:val="restart"/>
            <w:textDirection w:val="btLr"/>
            <w:vAlign w:val="center"/>
          </w:tcPr>
          <w:p w14:paraId="5343B669" w14:textId="77777777" w:rsidR="00EF11B3" w:rsidRPr="00D65BF3" w:rsidRDefault="00EF11B3" w:rsidP="001B56F7">
            <w:pPr>
              <w:spacing w:after="60"/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6"/>
                <w:szCs w:val="16"/>
                <w:lang w:val="en-US"/>
              </w:rPr>
              <w:t>D</w:t>
            </w:r>
            <w:r w:rsidR="00A7003D" w:rsidRPr="00D65BF3">
              <w:rPr>
                <w:b/>
                <w:sz w:val="16"/>
                <w:szCs w:val="16"/>
                <w:lang w:val="en-US"/>
              </w:rPr>
              <w:t>N</w:t>
            </w:r>
            <w:r w:rsidR="00D051B5" w:rsidRPr="00D65BF3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D65BF3">
              <w:rPr>
                <w:b/>
                <w:sz w:val="14"/>
                <w:szCs w:val="14"/>
              </w:rPr>
              <w:t>подводящего  трубопровода</w:t>
            </w:r>
          </w:p>
        </w:tc>
        <w:tc>
          <w:tcPr>
            <w:tcW w:w="1274" w:type="pct"/>
            <w:gridSpan w:val="3"/>
            <w:vAlign w:val="center"/>
          </w:tcPr>
          <w:p w14:paraId="67B9CA9C" w14:textId="77777777" w:rsidR="00EF11B3" w:rsidRPr="00D65BF3" w:rsidRDefault="006A3A84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к</w:t>
            </w:r>
            <w:r w:rsidR="00EF11B3" w:rsidRPr="00D65BF3">
              <w:rPr>
                <w:b/>
                <w:sz w:val="16"/>
                <w:szCs w:val="16"/>
              </w:rPr>
              <w:t>аналы расхода</w:t>
            </w:r>
          </w:p>
        </w:tc>
        <w:tc>
          <w:tcPr>
            <w:tcW w:w="2587" w:type="pct"/>
            <w:gridSpan w:val="5"/>
            <w:shd w:val="clear" w:color="auto" w:fill="auto"/>
            <w:vAlign w:val="center"/>
          </w:tcPr>
          <w:p w14:paraId="5D9EB529" w14:textId="77777777" w:rsidR="00EF11B3" w:rsidRPr="00D65BF3" w:rsidRDefault="006A3A84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к</w:t>
            </w:r>
            <w:r w:rsidR="00EE7E43" w:rsidRPr="00D65BF3">
              <w:rPr>
                <w:b/>
                <w:sz w:val="16"/>
                <w:szCs w:val="16"/>
              </w:rPr>
              <w:t>аналы температуры</w:t>
            </w:r>
          </w:p>
        </w:tc>
        <w:tc>
          <w:tcPr>
            <w:tcW w:w="718" w:type="pct"/>
            <w:gridSpan w:val="2"/>
            <w:shd w:val="clear" w:color="auto" w:fill="auto"/>
            <w:vAlign w:val="center"/>
          </w:tcPr>
          <w:p w14:paraId="2C98D4B7" w14:textId="77777777" w:rsidR="00EF11B3" w:rsidRPr="00D65BF3" w:rsidRDefault="00A71F0F" w:rsidP="00A71F0F">
            <w:pPr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 xml:space="preserve">каналы </w:t>
            </w:r>
            <w:r w:rsidR="00EE7E43" w:rsidRPr="00D65BF3">
              <w:rPr>
                <w:b/>
                <w:sz w:val="16"/>
                <w:szCs w:val="16"/>
              </w:rPr>
              <w:t>давления</w:t>
            </w:r>
          </w:p>
        </w:tc>
      </w:tr>
      <w:tr w:rsidR="003372CB" w:rsidRPr="00D65BF3" w14:paraId="517FAC74" w14:textId="77777777" w:rsidTr="003372CB">
        <w:trPr>
          <w:trHeight w:hRule="exact" w:val="567"/>
          <w:jc w:val="center"/>
        </w:trPr>
        <w:tc>
          <w:tcPr>
            <w:tcW w:w="143" w:type="pct"/>
            <w:vMerge/>
            <w:textDirection w:val="btLr"/>
            <w:vAlign w:val="center"/>
          </w:tcPr>
          <w:p w14:paraId="7598B4DE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" w:type="pct"/>
            <w:vMerge/>
            <w:textDirection w:val="btLr"/>
            <w:vAlign w:val="center"/>
          </w:tcPr>
          <w:p w14:paraId="7E5F931E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339BEA73" w14:textId="77777777" w:rsidR="003372CB" w:rsidRPr="00D65BF3" w:rsidRDefault="003372CB" w:rsidP="00076891">
            <w:pPr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Тип расходомера</w:t>
            </w:r>
          </w:p>
          <w:p w14:paraId="7F7DFDB0" w14:textId="77777777" w:rsidR="003372CB" w:rsidRPr="00D65BF3" w:rsidRDefault="003372CB" w:rsidP="00076891">
            <w:pPr>
              <w:jc w:val="center"/>
              <w:rPr>
                <w:sz w:val="14"/>
                <w:szCs w:val="14"/>
              </w:rPr>
            </w:pPr>
          </w:p>
          <w:p w14:paraId="1F7A46D2" w14:textId="77777777" w:rsidR="003372CB" w:rsidRPr="00D65BF3" w:rsidRDefault="003372CB" w:rsidP="00076891">
            <w:pPr>
              <w:jc w:val="center"/>
              <w:rPr>
                <w:sz w:val="14"/>
                <w:szCs w:val="14"/>
              </w:rPr>
            </w:pPr>
            <w:r w:rsidRPr="00D65BF3">
              <w:rPr>
                <w:sz w:val="14"/>
                <w:szCs w:val="14"/>
              </w:rPr>
              <w:t>ЭРСВ-440Л(Ф)В    ЭРСВ-470Л(Ф)В</w:t>
            </w:r>
          </w:p>
          <w:p w14:paraId="30FB9FC3" w14:textId="77777777" w:rsidR="003372CB" w:rsidRPr="00D65BF3" w:rsidRDefault="003372CB" w:rsidP="00076891">
            <w:pPr>
              <w:jc w:val="center"/>
              <w:rPr>
                <w:sz w:val="14"/>
                <w:szCs w:val="14"/>
              </w:rPr>
            </w:pPr>
            <w:r w:rsidRPr="00D65BF3">
              <w:rPr>
                <w:sz w:val="14"/>
                <w:szCs w:val="14"/>
              </w:rPr>
              <w:t>ЭРСВ-540Л(Ф)В,</w:t>
            </w:r>
          </w:p>
          <w:p w14:paraId="402CBB87" w14:textId="77777777" w:rsidR="003372CB" w:rsidRPr="00D65BF3" w:rsidRDefault="003372CB" w:rsidP="00076891">
            <w:pPr>
              <w:jc w:val="center"/>
              <w:rPr>
                <w:sz w:val="14"/>
                <w:szCs w:val="14"/>
              </w:rPr>
            </w:pPr>
            <w:r w:rsidRPr="00D65BF3">
              <w:rPr>
                <w:sz w:val="14"/>
                <w:szCs w:val="14"/>
              </w:rPr>
              <w:t>ЭРСВ-570Л(Ф)В,</w:t>
            </w:r>
          </w:p>
          <w:p w14:paraId="0F231305" w14:textId="77777777" w:rsidR="003372CB" w:rsidRPr="00D65BF3" w:rsidRDefault="003372CB" w:rsidP="001B56F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Merge w:val="restart"/>
            <w:textDirection w:val="btLr"/>
            <w:vAlign w:val="center"/>
          </w:tcPr>
          <w:p w14:paraId="4F9D6CA6" w14:textId="77777777" w:rsidR="003372CB" w:rsidRPr="00D65BF3" w:rsidRDefault="003372CB" w:rsidP="001B56F7">
            <w:pPr>
              <w:spacing w:line="21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D65BF3">
              <w:rPr>
                <w:b/>
                <w:sz w:val="16"/>
                <w:szCs w:val="16"/>
                <w:lang w:val="en-US"/>
              </w:rPr>
              <w:t>DN</w:t>
            </w:r>
          </w:p>
          <w:p w14:paraId="655E013B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4"/>
                <w:szCs w:val="14"/>
              </w:rPr>
              <w:t>расходомера</w:t>
            </w:r>
          </w:p>
        </w:tc>
        <w:tc>
          <w:tcPr>
            <w:tcW w:w="314" w:type="pct"/>
            <w:vMerge w:val="restart"/>
            <w:textDirection w:val="btLr"/>
            <w:vAlign w:val="center"/>
          </w:tcPr>
          <w:p w14:paraId="626227F9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длина кабеля связи, м</w:t>
            </w:r>
            <w:r w:rsidRPr="00D65BF3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82" w:type="pct"/>
            <w:gridSpan w:val="2"/>
            <w:shd w:val="clear" w:color="auto" w:fill="auto"/>
            <w:vAlign w:val="center"/>
          </w:tcPr>
          <w:p w14:paraId="6AA458BE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4"/>
                <w:szCs w:val="14"/>
              </w:rPr>
              <w:t>Подобранные пары</w:t>
            </w:r>
          </w:p>
        </w:tc>
        <w:tc>
          <w:tcPr>
            <w:tcW w:w="1115" w:type="pct"/>
            <w:vMerge w:val="restart"/>
            <w:shd w:val="clear" w:color="auto" w:fill="auto"/>
            <w:textDirection w:val="btLr"/>
            <w:vAlign w:val="center"/>
          </w:tcPr>
          <w:p w14:paraId="3DED5055" w14:textId="77777777" w:rsidR="003372CB" w:rsidRPr="00D65BF3" w:rsidRDefault="003372CB" w:rsidP="001E63E1">
            <w:pPr>
              <w:ind w:left="170" w:right="113"/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6"/>
                <w:szCs w:val="16"/>
              </w:rPr>
              <w:t xml:space="preserve">длина </w:t>
            </w:r>
            <w:r w:rsidRPr="00D65BF3">
              <w:rPr>
                <w:b/>
                <w:sz w:val="14"/>
                <w:szCs w:val="14"/>
              </w:rPr>
              <w:t>погружной</w:t>
            </w:r>
          </w:p>
          <w:p w14:paraId="542FA884" w14:textId="77777777" w:rsidR="003372CB" w:rsidRPr="00D65BF3" w:rsidRDefault="003372CB" w:rsidP="001E63E1">
            <w:pPr>
              <w:ind w:left="170" w:right="113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4"/>
                <w:szCs w:val="14"/>
              </w:rPr>
              <w:t>части датчика, мм</w:t>
            </w:r>
          </w:p>
        </w:tc>
        <w:tc>
          <w:tcPr>
            <w:tcW w:w="726" w:type="pct"/>
            <w:vMerge w:val="restart"/>
            <w:shd w:val="clear" w:color="auto" w:fill="auto"/>
            <w:textDirection w:val="btLr"/>
            <w:vAlign w:val="center"/>
          </w:tcPr>
          <w:p w14:paraId="4360AF69" w14:textId="77777777" w:rsidR="003372CB" w:rsidRPr="00D65BF3" w:rsidRDefault="003372CB" w:rsidP="003372C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65BF3">
              <w:rPr>
                <w:b/>
                <w:sz w:val="16"/>
                <w:szCs w:val="16"/>
              </w:rPr>
              <w:t>тип штуцера</w:t>
            </w:r>
          </w:p>
          <w:p w14:paraId="6F3638B7" w14:textId="77777777" w:rsidR="003372CB" w:rsidRPr="00D65BF3" w:rsidRDefault="003372CB" w:rsidP="003372CB">
            <w:pPr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4"/>
                <w:szCs w:val="14"/>
              </w:rPr>
              <w:t>(прямой,</w:t>
            </w:r>
          </w:p>
          <w:p w14:paraId="0E2AC210" w14:textId="77777777" w:rsidR="003372CB" w:rsidRPr="00D65BF3" w:rsidRDefault="003372CB" w:rsidP="003372CB">
            <w:pPr>
              <w:ind w:left="170" w:right="113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4"/>
                <w:szCs w:val="14"/>
              </w:rPr>
              <w:t>наклонный)</w:t>
            </w:r>
          </w:p>
        </w:tc>
        <w:tc>
          <w:tcPr>
            <w:tcW w:w="264" w:type="pct"/>
            <w:vMerge w:val="restart"/>
            <w:shd w:val="clear" w:color="auto" w:fill="auto"/>
            <w:textDirection w:val="btLr"/>
            <w:vAlign w:val="center"/>
          </w:tcPr>
          <w:p w14:paraId="1963A3C6" w14:textId="77777777" w:rsidR="003372CB" w:rsidRPr="00D65BF3" w:rsidRDefault="003372CB" w:rsidP="003372CB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  <w:r w:rsidRPr="00D65BF3">
              <w:rPr>
                <w:b/>
                <w:sz w:val="16"/>
                <w:szCs w:val="16"/>
              </w:rPr>
              <w:t>длина кабеля</w:t>
            </w:r>
          </w:p>
          <w:p w14:paraId="1E8EB31B" w14:textId="77777777" w:rsidR="003372CB" w:rsidRPr="00D65BF3" w:rsidRDefault="003372CB" w:rsidP="003372CB">
            <w:pPr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6"/>
                <w:szCs w:val="16"/>
              </w:rPr>
              <w:t>связи, м</w:t>
            </w:r>
          </w:p>
        </w:tc>
        <w:tc>
          <w:tcPr>
            <w:tcW w:w="396" w:type="pct"/>
            <w:vMerge w:val="restart"/>
            <w:shd w:val="clear" w:color="auto" w:fill="auto"/>
            <w:textDirection w:val="btLr"/>
            <w:vAlign w:val="center"/>
          </w:tcPr>
          <w:p w14:paraId="6379D3EB" w14:textId="77777777" w:rsidR="003372CB" w:rsidRPr="00D65BF3" w:rsidRDefault="003372CB" w:rsidP="001B56F7">
            <w:pPr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  <w:lang w:val="en-US"/>
              </w:rPr>
              <w:t>P</w:t>
            </w:r>
            <w:r w:rsidRPr="00D65BF3">
              <w:rPr>
                <w:b/>
                <w:sz w:val="16"/>
                <w:szCs w:val="16"/>
                <w:vertAlign w:val="subscript"/>
              </w:rPr>
              <w:t xml:space="preserve">макс </w:t>
            </w:r>
            <w:r w:rsidRPr="00D65BF3">
              <w:rPr>
                <w:b/>
                <w:sz w:val="16"/>
                <w:szCs w:val="16"/>
              </w:rPr>
              <w:t>для ПД</w:t>
            </w:r>
          </w:p>
          <w:p w14:paraId="53C3D8A7" w14:textId="77777777" w:rsidR="003372CB" w:rsidRPr="00D65BF3" w:rsidRDefault="003372CB" w:rsidP="001B56F7">
            <w:pPr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4"/>
                <w:szCs w:val="14"/>
              </w:rPr>
              <w:t>(1,0 или 1,6) Мпа</w:t>
            </w:r>
          </w:p>
        </w:tc>
        <w:tc>
          <w:tcPr>
            <w:tcW w:w="322" w:type="pct"/>
            <w:vMerge w:val="restart"/>
            <w:shd w:val="clear" w:color="auto" w:fill="auto"/>
            <w:textDirection w:val="btLr"/>
            <w:vAlign w:val="center"/>
          </w:tcPr>
          <w:p w14:paraId="1B5B694B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  <w:r w:rsidRPr="00D65BF3">
              <w:rPr>
                <w:b/>
                <w:sz w:val="16"/>
                <w:szCs w:val="16"/>
              </w:rPr>
              <w:t>длина кабеля</w:t>
            </w:r>
          </w:p>
          <w:p w14:paraId="1CE327EF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связи, м</w:t>
            </w:r>
          </w:p>
        </w:tc>
      </w:tr>
      <w:tr w:rsidR="003372CB" w:rsidRPr="00D65BF3" w14:paraId="7A8F03F7" w14:textId="77777777" w:rsidTr="003372CB">
        <w:trPr>
          <w:cantSplit/>
          <w:trHeight w:val="808"/>
          <w:jc w:val="center"/>
        </w:trPr>
        <w:tc>
          <w:tcPr>
            <w:tcW w:w="143" w:type="pct"/>
            <w:vMerge/>
            <w:textDirection w:val="btLr"/>
            <w:vAlign w:val="center"/>
          </w:tcPr>
          <w:p w14:paraId="2A07B38F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" w:type="pct"/>
            <w:vMerge/>
            <w:textDirection w:val="btLr"/>
            <w:vAlign w:val="center"/>
          </w:tcPr>
          <w:p w14:paraId="0480517D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vMerge/>
            <w:vAlign w:val="center"/>
          </w:tcPr>
          <w:p w14:paraId="49C2E866" w14:textId="77777777" w:rsidR="003372CB" w:rsidRPr="00D65BF3" w:rsidRDefault="003372CB" w:rsidP="001B56F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Merge/>
            <w:textDirection w:val="btLr"/>
            <w:vAlign w:val="center"/>
          </w:tcPr>
          <w:p w14:paraId="555A6F8A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Merge/>
            <w:textDirection w:val="btLr"/>
            <w:vAlign w:val="center"/>
          </w:tcPr>
          <w:p w14:paraId="0975DCD9" w14:textId="77777777" w:rsidR="003372CB" w:rsidRPr="00D65BF3" w:rsidRDefault="003372CB" w:rsidP="001B56F7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textDirection w:val="btLr"/>
            <w:vAlign w:val="center"/>
          </w:tcPr>
          <w:p w14:paraId="09A630E6" w14:textId="77777777" w:rsidR="003372CB" w:rsidRPr="00D65BF3" w:rsidRDefault="003372CB" w:rsidP="001B56F7">
            <w:pPr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пара 1</w:t>
            </w:r>
          </w:p>
        </w:tc>
        <w:tc>
          <w:tcPr>
            <w:tcW w:w="271" w:type="pct"/>
            <w:shd w:val="clear" w:color="auto" w:fill="auto"/>
            <w:textDirection w:val="btLr"/>
            <w:vAlign w:val="center"/>
          </w:tcPr>
          <w:p w14:paraId="47AEA6A5" w14:textId="77777777" w:rsidR="003372CB" w:rsidRPr="00D65BF3" w:rsidRDefault="003372CB" w:rsidP="001B56F7">
            <w:pPr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пара 2</w:t>
            </w:r>
          </w:p>
        </w:tc>
        <w:tc>
          <w:tcPr>
            <w:tcW w:w="1115" w:type="pct"/>
            <w:vMerge/>
            <w:shd w:val="clear" w:color="auto" w:fill="auto"/>
            <w:vAlign w:val="center"/>
          </w:tcPr>
          <w:p w14:paraId="123BDF89" w14:textId="77777777" w:rsidR="003372CB" w:rsidRPr="00D65BF3" w:rsidRDefault="003372CB" w:rsidP="001B56F7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6" w:type="pct"/>
            <w:vMerge/>
            <w:shd w:val="clear" w:color="auto" w:fill="auto"/>
            <w:vAlign w:val="center"/>
          </w:tcPr>
          <w:p w14:paraId="1DFB4B36" w14:textId="77777777" w:rsidR="003372CB" w:rsidRPr="00D65BF3" w:rsidRDefault="003372CB" w:rsidP="001B56F7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4C81122F" w14:textId="77777777" w:rsidR="003372CB" w:rsidRPr="00D65BF3" w:rsidRDefault="003372CB" w:rsidP="001B56F7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auto"/>
            <w:vAlign w:val="center"/>
          </w:tcPr>
          <w:p w14:paraId="0EA37E6D" w14:textId="77777777" w:rsidR="003372CB" w:rsidRPr="00D65BF3" w:rsidRDefault="003372CB" w:rsidP="001B56F7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135DDE9" w14:textId="77777777" w:rsidR="003372CB" w:rsidRPr="00D65BF3" w:rsidRDefault="003372CB" w:rsidP="001B56F7">
            <w:pPr>
              <w:spacing w:after="60"/>
              <w:ind w:right="-428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2FC299E9" w14:textId="77777777" w:rsidTr="003372CB">
        <w:trPr>
          <w:trHeight w:hRule="exact" w:val="198"/>
          <w:jc w:val="center"/>
        </w:trPr>
        <w:tc>
          <w:tcPr>
            <w:tcW w:w="143" w:type="pct"/>
            <w:vAlign w:val="center"/>
          </w:tcPr>
          <w:p w14:paraId="5B981024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8" w:type="pct"/>
            <w:vAlign w:val="center"/>
          </w:tcPr>
          <w:p w14:paraId="73B02731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47DC7524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6F86C71C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20915FA1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040E710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3913666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384C21C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14:paraId="5BB7ECFC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14:paraId="3A0B73C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6464CF1D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0A6A6C1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3372CB" w:rsidRPr="00D65BF3" w14:paraId="3FCD58E8" w14:textId="77777777" w:rsidTr="003372CB">
        <w:trPr>
          <w:trHeight w:hRule="exact" w:val="198"/>
          <w:jc w:val="center"/>
        </w:trPr>
        <w:tc>
          <w:tcPr>
            <w:tcW w:w="143" w:type="pct"/>
            <w:vAlign w:val="center"/>
          </w:tcPr>
          <w:p w14:paraId="57973F68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78" w:type="pct"/>
            <w:vAlign w:val="center"/>
          </w:tcPr>
          <w:p w14:paraId="606868B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2086694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5F81D475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12C07C8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D75E95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2F864F9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4EA8B76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14:paraId="399129A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14:paraId="10F71AAC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72C704C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580E833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604A2168" w14:textId="77777777" w:rsidTr="003372CB">
        <w:trPr>
          <w:trHeight w:hRule="exact" w:val="198"/>
          <w:jc w:val="center"/>
        </w:trPr>
        <w:tc>
          <w:tcPr>
            <w:tcW w:w="143" w:type="pct"/>
            <w:vAlign w:val="center"/>
          </w:tcPr>
          <w:p w14:paraId="43D89A64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vAlign w:val="center"/>
          </w:tcPr>
          <w:p w14:paraId="67A7CD8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2B85E1FC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4A3B3DC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5DBD4B0A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41F4995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5FACAA1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7E058F90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14:paraId="3661806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14:paraId="558790E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4CCF1BE7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406E3DEA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5D214188" w14:textId="77777777" w:rsidTr="003372CB">
        <w:trPr>
          <w:trHeight w:hRule="exact" w:val="198"/>
          <w:jc w:val="center"/>
        </w:trPr>
        <w:tc>
          <w:tcPr>
            <w:tcW w:w="143" w:type="pct"/>
            <w:vAlign w:val="center"/>
          </w:tcPr>
          <w:p w14:paraId="16F0861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78" w:type="pct"/>
            <w:vAlign w:val="center"/>
          </w:tcPr>
          <w:p w14:paraId="24553577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vAlign w:val="center"/>
          </w:tcPr>
          <w:p w14:paraId="73F0DB8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7A2317A5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vAlign w:val="center"/>
          </w:tcPr>
          <w:p w14:paraId="2F4EFEF7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0498247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5BBBE828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52C63B3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14:paraId="19D9BFE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14:paraId="51A32F5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" w:type="pct"/>
            <w:shd w:val="clear" w:color="auto" w:fill="auto"/>
            <w:vAlign w:val="center"/>
          </w:tcPr>
          <w:p w14:paraId="7C5B3E0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5368235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6DDC49E2" w14:textId="77777777" w:rsidTr="003372CB">
        <w:trPr>
          <w:trHeight w:hRule="exact" w:val="198"/>
          <w:jc w:val="center"/>
        </w:trPr>
        <w:tc>
          <w:tcPr>
            <w:tcW w:w="143" w:type="pct"/>
            <w:tcBorders>
              <w:bottom w:val="single" w:sz="12" w:space="0" w:color="auto"/>
            </w:tcBorders>
            <w:vAlign w:val="center"/>
          </w:tcPr>
          <w:p w14:paraId="5FDBF8B0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vAlign w:val="center"/>
          </w:tcPr>
          <w:p w14:paraId="14E06290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tcBorders>
              <w:bottom w:val="single" w:sz="12" w:space="0" w:color="auto"/>
            </w:tcBorders>
            <w:vAlign w:val="center"/>
          </w:tcPr>
          <w:p w14:paraId="7F31F3FE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3A6A54A1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1C3D79FC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7D7D75A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5118C32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3E04278E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14:paraId="406E51B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14:paraId="6342DA1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B565B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0B2020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6F9DB5DA" w14:textId="77777777" w:rsidTr="003372CB">
        <w:trPr>
          <w:trHeight w:hRule="exact" w:val="198"/>
          <w:jc w:val="center"/>
        </w:trPr>
        <w:tc>
          <w:tcPr>
            <w:tcW w:w="143" w:type="pct"/>
            <w:tcBorders>
              <w:bottom w:val="single" w:sz="12" w:space="0" w:color="auto"/>
            </w:tcBorders>
            <w:vAlign w:val="center"/>
          </w:tcPr>
          <w:p w14:paraId="370B504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vAlign w:val="center"/>
          </w:tcPr>
          <w:p w14:paraId="481359EE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tcBorders>
              <w:bottom w:val="single" w:sz="12" w:space="0" w:color="auto"/>
            </w:tcBorders>
            <w:vAlign w:val="center"/>
          </w:tcPr>
          <w:p w14:paraId="296DEAC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78D3F28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760B63DA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" w:type="pct"/>
            <w:shd w:val="clear" w:color="auto" w:fill="auto"/>
            <w:vAlign w:val="center"/>
          </w:tcPr>
          <w:p w14:paraId="2E02A180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14:paraId="35FA765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vAlign w:val="center"/>
          </w:tcPr>
          <w:p w14:paraId="649B4624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14:paraId="33DEBF0D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4" w:type="pct"/>
            <w:shd w:val="clear" w:color="auto" w:fill="auto"/>
            <w:vAlign w:val="center"/>
          </w:tcPr>
          <w:p w14:paraId="035425C0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38E9ED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8730542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58B0B27F" w14:textId="77777777" w:rsidTr="003372CB">
        <w:trPr>
          <w:gridAfter w:val="7"/>
          <w:wAfter w:w="3305" w:type="pct"/>
          <w:trHeight w:hRule="exact" w:val="198"/>
          <w:jc w:val="center"/>
        </w:trPr>
        <w:tc>
          <w:tcPr>
            <w:tcW w:w="143" w:type="pct"/>
            <w:tcBorders>
              <w:bottom w:val="single" w:sz="12" w:space="0" w:color="auto"/>
            </w:tcBorders>
            <w:vAlign w:val="center"/>
          </w:tcPr>
          <w:p w14:paraId="10565639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vAlign w:val="center"/>
          </w:tcPr>
          <w:p w14:paraId="5B367D15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tcBorders>
              <w:bottom w:val="single" w:sz="12" w:space="0" w:color="auto"/>
            </w:tcBorders>
            <w:vAlign w:val="center"/>
          </w:tcPr>
          <w:p w14:paraId="54696731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6AA8B77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659322F3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292D0330" w14:textId="77777777" w:rsidTr="003372CB">
        <w:trPr>
          <w:gridAfter w:val="7"/>
          <w:wAfter w:w="3305" w:type="pct"/>
          <w:trHeight w:hRule="exact" w:val="198"/>
          <w:jc w:val="center"/>
        </w:trPr>
        <w:tc>
          <w:tcPr>
            <w:tcW w:w="143" w:type="pct"/>
            <w:tcBorders>
              <w:bottom w:val="single" w:sz="12" w:space="0" w:color="auto"/>
            </w:tcBorders>
            <w:vAlign w:val="center"/>
          </w:tcPr>
          <w:p w14:paraId="0DBC9366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vAlign w:val="center"/>
          </w:tcPr>
          <w:p w14:paraId="166F5AB1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tcBorders>
              <w:bottom w:val="single" w:sz="12" w:space="0" w:color="auto"/>
            </w:tcBorders>
            <w:vAlign w:val="center"/>
          </w:tcPr>
          <w:p w14:paraId="48F6F957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45C84B8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30077555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  <w:tr w:rsidR="003372CB" w:rsidRPr="00D65BF3" w14:paraId="0AE22EE6" w14:textId="77777777" w:rsidTr="003372CB">
        <w:trPr>
          <w:gridAfter w:val="7"/>
          <w:wAfter w:w="3305" w:type="pct"/>
          <w:trHeight w:hRule="exact" w:val="198"/>
          <w:jc w:val="center"/>
        </w:trPr>
        <w:tc>
          <w:tcPr>
            <w:tcW w:w="143" w:type="pct"/>
            <w:tcBorders>
              <w:bottom w:val="single" w:sz="12" w:space="0" w:color="auto"/>
            </w:tcBorders>
            <w:vAlign w:val="center"/>
          </w:tcPr>
          <w:p w14:paraId="3EE022F4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D65BF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vAlign w:val="center"/>
          </w:tcPr>
          <w:p w14:paraId="37A9AE4D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46" w:type="pct"/>
            <w:tcBorders>
              <w:bottom w:val="single" w:sz="12" w:space="0" w:color="auto"/>
            </w:tcBorders>
            <w:vAlign w:val="center"/>
          </w:tcPr>
          <w:p w14:paraId="03909AA4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5D8930CF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4" w:type="pct"/>
            <w:tcBorders>
              <w:bottom w:val="single" w:sz="12" w:space="0" w:color="auto"/>
            </w:tcBorders>
            <w:vAlign w:val="center"/>
          </w:tcPr>
          <w:p w14:paraId="73226DFB" w14:textId="77777777" w:rsidR="003372CB" w:rsidRPr="00D65BF3" w:rsidRDefault="003372CB" w:rsidP="00F7782D">
            <w:pPr>
              <w:spacing w:after="60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222DD2A5" w14:textId="77777777" w:rsidR="00735A23" w:rsidRPr="00D65BF3" w:rsidRDefault="00735A23" w:rsidP="006146DE">
      <w:pPr>
        <w:tabs>
          <w:tab w:val="left" w:pos="9370"/>
        </w:tabs>
        <w:spacing w:before="120"/>
        <w:rPr>
          <w:b/>
          <w:i/>
          <w:sz w:val="20"/>
          <w:szCs w:val="20"/>
        </w:rPr>
      </w:pPr>
      <w:r w:rsidRPr="00D65BF3">
        <w:rPr>
          <w:b/>
          <w:i/>
          <w:sz w:val="20"/>
          <w:szCs w:val="20"/>
        </w:rPr>
        <w:t>Присоединительная арматура:</w:t>
      </w:r>
      <w:r w:rsidR="00EB2885" w:rsidRPr="00D65BF3">
        <w:rPr>
          <w:b/>
          <w:i/>
          <w:sz w:val="20"/>
          <w:szCs w:val="20"/>
        </w:rPr>
        <w:tab/>
      </w:r>
    </w:p>
    <w:tbl>
      <w:tblPr>
        <w:tblW w:w="1077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160"/>
        <w:gridCol w:w="2160"/>
        <w:gridCol w:w="1440"/>
        <w:gridCol w:w="2880"/>
        <w:gridCol w:w="1290"/>
      </w:tblGrid>
      <w:tr w:rsidR="00012509" w:rsidRPr="00D65BF3" w14:paraId="10D6C818" w14:textId="77777777" w:rsidTr="0035137C">
        <w:trPr>
          <w:cantSplit/>
          <w:trHeight w:val="960"/>
        </w:trPr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F6DA68" w14:textId="77777777" w:rsidR="00012509" w:rsidRPr="00D65BF3" w:rsidRDefault="00012509">
            <w:pPr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4"/>
                <w:szCs w:val="14"/>
              </w:rPr>
              <w:t xml:space="preserve">Номер канала 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5B925" w14:textId="77777777" w:rsidR="00012509" w:rsidRPr="00D65BF3" w:rsidRDefault="00012509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Комплект №1</w:t>
            </w:r>
          </w:p>
          <w:p w14:paraId="393CB9D3" w14:textId="77777777" w:rsidR="00012509" w:rsidRPr="00D65BF3" w:rsidRDefault="00012509">
            <w:pPr>
              <w:jc w:val="center"/>
              <w:rPr>
                <w:b/>
                <w:sz w:val="14"/>
                <w:szCs w:val="14"/>
              </w:rPr>
            </w:pPr>
            <w:r w:rsidRPr="00D65BF3">
              <w:rPr>
                <w:b/>
                <w:sz w:val="14"/>
                <w:szCs w:val="14"/>
              </w:rPr>
              <w:t>(фланцы, габаритный имитатор, крепеж, прокладки)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1B761" w14:textId="77777777" w:rsidR="00012509" w:rsidRPr="00D65BF3" w:rsidRDefault="00012509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Комплект №2</w:t>
            </w:r>
          </w:p>
          <w:p w14:paraId="61D4FB5F" w14:textId="77777777" w:rsidR="00012509" w:rsidRPr="00D65BF3" w:rsidRDefault="00012509">
            <w:pPr>
              <w:jc w:val="center"/>
              <w:rPr>
                <w:b/>
                <w:bCs/>
                <w:sz w:val="16"/>
              </w:rPr>
            </w:pPr>
            <w:r w:rsidRPr="00D65BF3">
              <w:rPr>
                <w:b/>
                <w:bCs/>
                <w:sz w:val="16"/>
              </w:rPr>
              <w:t>(комплект №1,</w:t>
            </w:r>
          </w:p>
          <w:p w14:paraId="42BC645F" w14:textId="77777777" w:rsidR="00012509" w:rsidRPr="00D65BF3" w:rsidRDefault="00012509">
            <w:pPr>
              <w:jc w:val="center"/>
              <w:rPr>
                <w:b/>
                <w:bCs/>
                <w:sz w:val="14"/>
              </w:rPr>
            </w:pPr>
            <w:r w:rsidRPr="00D65BF3">
              <w:rPr>
                <w:b/>
                <w:bCs/>
                <w:sz w:val="14"/>
              </w:rPr>
              <w:t xml:space="preserve"> прямолинейные участки, </w:t>
            </w:r>
            <w:proofErr w:type="spellStart"/>
            <w:r w:rsidRPr="00D65BF3">
              <w:rPr>
                <w:b/>
                <w:bCs/>
                <w:sz w:val="14"/>
              </w:rPr>
              <w:t>конфузоры</w:t>
            </w:r>
            <w:proofErr w:type="spellEnd"/>
            <w:r w:rsidRPr="00D65BF3">
              <w:rPr>
                <w:b/>
                <w:bCs/>
                <w:sz w:val="1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369D3" w14:textId="77777777" w:rsidR="00012509" w:rsidRPr="00D65BF3" w:rsidRDefault="00012509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Комплект №3</w:t>
            </w:r>
          </w:p>
          <w:p w14:paraId="10DFB147" w14:textId="77777777" w:rsidR="00012509" w:rsidRPr="00D65BF3" w:rsidRDefault="00012509">
            <w:pPr>
              <w:jc w:val="center"/>
              <w:rPr>
                <w:b/>
                <w:bCs/>
                <w:sz w:val="16"/>
              </w:rPr>
            </w:pPr>
            <w:r w:rsidRPr="00D65BF3">
              <w:rPr>
                <w:b/>
                <w:bCs/>
                <w:sz w:val="16"/>
              </w:rPr>
              <w:t>(комплект №1</w:t>
            </w:r>
          </w:p>
          <w:p w14:paraId="70A09A4D" w14:textId="77777777" w:rsidR="00012509" w:rsidRPr="00D65BF3" w:rsidRDefault="00012509">
            <w:pPr>
              <w:jc w:val="center"/>
              <w:rPr>
                <w:b/>
                <w:bCs/>
                <w:sz w:val="14"/>
              </w:rPr>
            </w:pPr>
            <w:r w:rsidRPr="00D65BF3">
              <w:rPr>
                <w:b/>
                <w:bCs/>
                <w:sz w:val="14"/>
              </w:rPr>
              <w:t>без имитатора)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4C6DF0" w14:textId="77777777" w:rsidR="00A823A8" w:rsidRPr="00D65BF3" w:rsidRDefault="00A823A8">
            <w:pPr>
              <w:jc w:val="center"/>
              <w:rPr>
                <w:b/>
                <w:sz w:val="16"/>
              </w:rPr>
            </w:pPr>
          </w:p>
          <w:p w14:paraId="7B2274AA" w14:textId="77777777" w:rsidR="00012509" w:rsidRPr="00D65BF3" w:rsidRDefault="006F4777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Комплект №4*</w:t>
            </w:r>
          </w:p>
          <w:p w14:paraId="73E28DD9" w14:textId="77777777" w:rsidR="00012509" w:rsidRPr="00D65BF3" w:rsidRDefault="00012509" w:rsidP="00037D0B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(фланцевые прямолинейные участки с резьбой, габаритный имитатор, крепеж)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8B3D8" w14:textId="77777777" w:rsidR="00012509" w:rsidRPr="00D65BF3" w:rsidRDefault="00012509">
            <w:pPr>
              <w:rPr>
                <w:b/>
                <w:bCs/>
                <w:sz w:val="16"/>
              </w:rPr>
            </w:pPr>
          </w:p>
          <w:p w14:paraId="2CC8429B" w14:textId="77777777" w:rsidR="00012509" w:rsidRPr="00D65BF3" w:rsidRDefault="00012509">
            <w:pPr>
              <w:rPr>
                <w:b/>
                <w:sz w:val="18"/>
                <w:szCs w:val="18"/>
                <w:lang w:val="en-US"/>
              </w:rPr>
            </w:pPr>
            <w:r w:rsidRPr="00D65BF3">
              <w:rPr>
                <w:b/>
                <w:bCs/>
                <w:sz w:val="16"/>
              </w:rPr>
              <w:t xml:space="preserve">Взлет КПА </w:t>
            </w:r>
            <w:r w:rsidRPr="00D65BF3">
              <w:rPr>
                <w:b/>
                <w:sz w:val="18"/>
                <w:szCs w:val="18"/>
              </w:rPr>
              <w:t>*</w:t>
            </w:r>
            <w:r w:rsidR="006F4777" w:rsidRPr="00D65BF3">
              <w:rPr>
                <w:b/>
                <w:sz w:val="18"/>
                <w:szCs w:val="18"/>
              </w:rPr>
              <w:t>*</w:t>
            </w:r>
          </w:p>
          <w:p w14:paraId="19B005AF" w14:textId="77777777" w:rsidR="00012509" w:rsidRPr="00D65BF3" w:rsidRDefault="00012509">
            <w:pPr>
              <w:jc w:val="center"/>
              <w:rPr>
                <w:b/>
                <w:sz w:val="16"/>
              </w:rPr>
            </w:pPr>
          </w:p>
        </w:tc>
      </w:tr>
      <w:tr w:rsidR="00012509" w:rsidRPr="00D65BF3" w14:paraId="65E84B2B" w14:textId="77777777" w:rsidTr="0035137C">
        <w:trPr>
          <w:trHeight w:hRule="exact" w:val="227"/>
        </w:trPr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C6F911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1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4DCB6E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821506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D6DC2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87882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3BC36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RPr="00D65BF3" w14:paraId="00A8EFF0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988B83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2CE0BA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B62BFE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C282BE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E9A32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0E74EF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RPr="00D65BF3" w14:paraId="3595D031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096815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EAD9AD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ADA461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87F19C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4CB562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D71D8E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RPr="00D65BF3" w14:paraId="66BB9488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0B3B4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DADA4E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F5BAFA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12DE16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DEE6F4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F0D3D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012509" w:rsidRPr="00D65BF3" w14:paraId="54AA3785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3E0829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CBF62A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AFB153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32B7F5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C8270B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8EA059" w14:textId="77777777" w:rsidR="00012509" w:rsidRPr="00D65BF3" w:rsidRDefault="00012509" w:rsidP="00F7782D">
            <w:pPr>
              <w:jc w:val="center"/>
              <w:rPr>
                <w:b/>
                <w:sz w:val="16"/>
              </w:rPr>
            </w:pPr>
          </w:p>
        </w:tc>
      </w:tr>
      <w:tr w:rsidR="00FC5310" w:rsidRPr="00D65BF3" w14:paraId="5BDFAC6C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20C435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3E566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5419BF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CAE38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648D0E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8455E2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</w:tr>
      <w:tr w:rsidR="00FC5310" w:rsidRPr="00D65BF3" w14:paraId="30E5CF30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E68599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A01AAB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2BF508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63DE65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577BCB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34EFF1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</w:tr>
      <w:tr w:rsidR="00FC5310" w:rsidRPr="00D65BF3" w14:paraId="46CAB60E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A27B8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2C264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485C9B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57DD4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88E77C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256619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</w:tr>
      <w:tr w:rsidR="00FC5310" w:rsidRPr="00D65BF3" w14:paraId="2E71253C" w14:textId="77777777" w:rsidTr="0035137C">
        <w:trPr>
          <w:trHeight w:hRule="exact" w:val="227"/>
        </w:trPr>
        <w:tc>
          <w:tcPr>
            <w:tcW w:w="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B72348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  <w:r w:rsidRPr="00D65BF3">
              <w:rPr>
                <w:b/>
                <w:sz w:val="16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D16616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46272B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5979E9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A69897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8B47F" w14:textId="77777777" w:rsidR="00FC5310" w:rsidRPr="00D65BF3" w:rsidRDefault="00FC5310" w:rsidP="00F7782D">
            <w:pPr>
              <w:jc w:val="center"/>
              <w:rPr>
                <w:b/>
                <w:sz w:val="16"/>
              </w:rPr>
            </w:pPr>
          </w:p>
        </w:tc>
      </w:tr>
    </w:tbl>
    <w:p w14:paraId="45AE3202" w14:textId="77777777" w:rsidR="003F458C" w:rsidRPr="00D65BF3" w:rsidRDefault="003F458C" w:rsidP="00735A23">
      <w:pPr>
        <w:tabs>
          <w:tab w:val="left" w:pos="284"/>
        </w:tabs>
        <w:rPr>
          <w:i/>
          <w:sz w:val="8"/>
          <w:szCs w:val="8"/>
        </w:rPr>
      </w:pPr>
    </w:p>
    <w:p w14:paraId="46C14DF1" w14:textId="77777777" w:rsidR="003F458C" w:rsidRPr="00D65BF3" w:rsidRDefault="003F458C" w:rsidP="00735A23">
      <w:pPr>
        <w:tabs>
          <w:tab w:val="left" w:pos="284"/>
        </w:tabs>
        <w:rPr>
          <w:i/>
          <w:sz w:val="8"/>
          <w:szCs w:val="8"/>
        </w:rPr>
      </w:pPr>
    </w:p>
    <w:p w14:paraId="00D800E1" w14:textId="77777777" w:rsidR="006A3A84" w:rsidRPr="00D65BF3" w:rsidRDefault="006A3A84" w:rsidP="006146DE">
      <w:pPr>
        <w:tabs>
          <w:tab w:val="left" w:pos="284"/>
        </w:tabs>
        <w:rPr>
          <w:b/>
          <w:i/>
          <w:sz w:val="20"/>
          <w:szCs w:val="20"/>
        </w:rPr>
      </w:pPr>
      <w:r w:rsidRPr="00D65BF3">
        <w:rPr>
          <w:b/>
          <w:i/>
          <w:sz w:val="20"/>
          <w:szCs w:val="20"/>
        </w:rPr>
        <w:t xml:space="preserve">Дополнительная комплектация: </w:t>
      </w:r>
    </w:p>
    <w:tbl>
      <w:tblPr>
        <w:tblW w:w="10774" w:type="dxa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41"/>
        <w:gridCol w:w="360"/>
        <w:gridCol w:w="2160"/>
        <w:gridCol w:w="360"/>
        <w:gridCol w:w="2700"/>
        <w:gridCol w:w="360"/>
        <w:gridCol w:w="410"/>
        <w:gridCol w:w="1785"/>
        <w:gridCol w:w="298"/>
      </w:tblGrid>
      <w:tr w:rsidR="00157F99" w:rsidRPr="00D65BF3" w14:paraId="3EB9B2B4" w14:textId="77777777">
        <w:trPr>
          <w:trHeight w:hRule="exact" w:val="284"/>
          <w:jc w:val="center"/>
        </w:trPr>
        <w:tc>
          <w:tcPr>
            <w:tcW w:w="2341" w:type="dxa"/>
            <w:tcBorders>
              <w:right w:val="single" w:sz="12" w:space="0" w:color="auto"/>
            </w:tcBorders>
            <w:vAlign w:val="center"/>
          </w:tcPr>
          <w:p w14:paraId="79A6618C" w14:textId="77777777" w:rsidR="00157F99" w:rsidRPr="00D65BF3" w:rsidRDefault="00A823A8" w:rsidP="00A823A8">
            <w:pPr>
              <w:jc w:val="center"/>
              <w:rPr>
                <w:b/>
                <w:bCs/>
                <w:sz w:val="16"/>
                <w:lang w:val="en-US"/>
              </w:rPr>
            </w:pPr>
            <w:r w:rsidRPr="00D65BF3">
              <w:rPr>
                <w:b/>
                <w:bCs/>
                <w:sz w:val="16"/>
              </w:rPr>
              <w:t xml:space="preserve">                        </w:t>
            </w:r>
            <w:r w:rsidR="00157F99" w:rsidRPr="00D65BF3">
              <w:rPr>
                <w:b/>
                <w:bCs/>
                <w:sz w:val="16"/>
              </w:rPr>
              <w:t>АСЕВ-040*</w:t>
            </w:r>
            <w:r w:rsidRPr="00D65BF3">
              <w:rPr>
                <w:b/>
                <w:bCs/>
                <w:sz w:val="16"/>
              </w:rPr>
              <w:t>*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91F55" w14:textId="77777777" w:rsidR="00157F99" w:rsidRPr="00D65BF3" w:rsidRDefault="00157F99" w:rsidP="006146D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3405C7" w14:textId="77777777" w:rsidR="00157F99" w:rsidRPr="00D65BF3" w:rsidRDefault="00157F99" w:rsidP="001B56F7">
            <w:pPr>
              <w:jc w:val="right"/>
              <w:rPr>
                <w:b/>
                <w:bCs/>
                <w:sz w:val="16"/>
              </w:rPr>
            </w:pPr>
            <w:r w:rsidRPr="00D65BF3">
              <w:rPr>
                <w:b/>
                <w:bCs/>
                <w:sz w:val="16"/>
              </w:rPr>
              <w:t>АСДВ-020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E6D8D" w14:textId="77777777" w:rsidR="00157F99" w:rsidRPr="00D65BF3" w:rsidRDefault="00157F99" w:rsidP="006146D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00" w:type="dxa"/>
            <w:tcBorders>
              <w:left w:val="single" w:sz="12" w:space="0" w:color="auto"/>
              <w:right w:val="dotted" w:sz="12" w:space="0" w:color="auto"/>
            </w:tcBorders>
            <w:vAlign w:val="center"/>
          </w:tcPr>
          <w:p w14:paraId="7E4D6DEB" w14:textId="77777777" w:rsidR="00157F99" w:rsidRPr="00D65BF3" w:rsidRDefault="00A823A8" w:rsidP="00A823A8">
            <w:pPr>
              <w:jc w:val="center"/>
              <w:rPr>
                <w:sz w:val="16"/>
                <w:szCs w:val="16"/>
                <w:lang w:val="en-US"/>
              </w:rPr>
            </w:pPr>
            <w:r w:rsidRPr="00D65BF3">
              <w:rPr>
                <w:b/>
                <w:bCs/>
                <w:sz w:val="16"/>
              </w:rPr>
              <w:t xml:space="preserve">                            </w:t>
            </w:r>
            <w:r w:rsidR="00157F99" w:rsidRPr="00D65BF3">
              <w:rPr>
                <w:b/>
                <w:bCs/>
                <w:sz w:val="16"/>
              </w:rPr>
              <w:t>АССВ-030</w:t>
            </w:r>
            <w:r w:rsidR="00157F99" w:rsidRPr="00D65BF3">
              <w:rPr>
                <w:sz w:val="16"/>
                <w:szCs w:val="16"/>
              </w:rPr>
              <w:t xml:space="preserve"> </w:t>
            </w:r>
            <w:r w:rsidR="00157F99" w:rsidRPr="00D65BF3">
              <w:rPr>
                <w:b/>
                <w:sz w:val="18"/>
                <w:szCs w:val="18"/>
              </w:rPr>
              <w:t>*</w:t>
            </w:r>
            <w:r w:rsidRPr="00D65BF3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360" w:type="dxa"/>
            <w:tcBorders>
              <w:top w:val="dotted" w:sz="12" w:space="0" w:color="auto"/>
              <w:left w:val="dotted" w:sz="12" w:space="0" w:color="auto"/>
              <w:bottom w:val="dotted" w:sz="12" w:space="0" w:color="auto"/>
              <w:right w:val="dotted" w:sz="12" w:space="0" w:color="auto"/>
            </w:tcBorders>
            <w:vAlign w:val="center"/>
          </w:tcPr>
          <w:p w14:paraId="7B7EDD4F" w14:textId="77777777" w:rsidR="00157F99" w:rsidRPr="00D65BF3" w:rsidRDefault="00157F99" w:rsidP="006146DE">
            <w:pPr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195" w:type="dxa"/>
            <w:gridSpan w:val="2"/>
            <w:tcBorders>
              <w:left w:val="dotted" w:sz="12" w:space="0" w:color="auto"/>
              <w:right w:val="dotted" w:sz="12" w:space="0" w:color="auto"/>
            </w:tcBorders>
            <w:vAlign w:val="center"/>
          </w:tcPr>
          <w:p w14:paraId="4CFD132A" w14:textId="77777777" w:rsidR="00157F99" w:rsidRPr="00D65BF3" w:rsidRDefault="00A823A8" w:rsidP="00A823A8">
            <w:pPr>
              <w:jc w:val="center"/>
              <w:rPr>
                <w:sz w:val="16"/>
                <w:szCs w:val="16"/>
              </w:rPr>
            </w:pPr>
            <w:r w:rsidRPr="00D65BF3">
              <w:rPr>
                <w:b/>
                <w:bCs/>
                <w:sz w:val="16"/>
              </w:rPr>
              <w:t xml:space="preserve">                    </w:t>
            </w:r>
            <w:r w:rsidR="00157F99" w:rsidRPr="00D65BF3">
              <w:rPr>
                <w:b/>
                <w:bCs/>
                <w:sz w:val="16"/>
              </w:rPr>
              <w:t>Взлет СП</w:t>
            </w:r>
            <w:r w:rsidR="00157F99" w:rsidRPr="00D65BF3">
              <w:rPr>
                <w:sz w:val="16"/>
                <w:szCs w:val="16"/>
              </w:rPr>
              <w:t xml:space="preserve"> </w:t>
            </w:r>
            <w:r w:rsidR="00157F99" w:rsidRPr="00D65BF3">
              <w:rPr>
                <w:b/>
                <w:sz w:val="18"/>
                <w:szCs w:val="18"/>
              </w:rPr>
              <w:t>*</w:t>
            </w:r>
            <w:r w:rsidRPr="00D65BF3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298" w:type="dxa"/>
            <w:tcBorders>
              <w:top w:val="dotted" w:sz="12" w:space="0" w:color="auto"/>
              <w:left w:val="dotted" w:sz="12" w:space="0" w:color="auto"/>
              <w:bottom w:val="dotted" w:sz="12" w:space="0" w:color="auto"/>
              <w:right w:val="dotted" w:sz="12" w:space="0" w:color="auto"/>
            </w:tcBorders>
            <w:vAlign w:val="center"/>
          </w:tcPr>
          <w:p w14:paraId="23D508A7" w14:textId="77777777" w:rsidR="00157F99" w:rsidRPr="00D65BF3" w:rsidRDefault="00157F99" w:rsidP="006146DE">
            <w:pPr>
              <w:spacing w:line="216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914D5" w:rsidRPr="00D65BF3" w14:paraId="206D7067" w14:textId="77777777">
        <w:trPr>
          <w:trHeight w:hRule="exact" w:val="227"/>
          <w:jc w:val="center"/>
        </w:trPr>
        <w:tc>
          <w:tcPr>
            <w:tcW w:w="2701" w:type="dxa"/>
            <w:gridSpan w:val="2"/>
            <w:vAlign w:val="center"/>
          </w:tcPr>
          <w:p w14:paraId="75097A88" w14:textId="77777777" w:rsidR="00F914D5" w:rsidRPr="00D65BF3" w:rsidRDefault="00157F99" w:rsidP="0041388C">
            <w:pPr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 xml:space="preserve">                    </w:t>
            </w:r>
            <w:r w:rsidR="0041388C" w:rsidRPr="00D65BF3">
              <w:rPr>
                <w:sz w:val="16"/>
                <w:szCs w:val="16"/>
              </w:rPr>
              <w:t xml:space="preserve">адаптер сети </w:t>
            </w:r>
            <w:r w:rsidR="0041388C" w:rsidRPr="00D65BF3">
              <w:rPr>
                <w:sz w:val="16"/>
                <w:szCs w:val="16"/>
                <w:lang w:val="en-US"/>
              </w:rPr>
              <w:t>Ethernet</w:t>
            </w:r>
          </w:p>
        </w:tc>
        <w:tc>
          <w:tcPr>
            <w:tcW w:w="2520" w:type="dxa"/>
            <w:gridSpan w:val="2"/>
            <w:tcBorders>
              <w:left w:val="nil"/>
            </w:tcBorders>
            <w:vAlign w:val="center"/>
          </w:tcPr>
          <w:p w14:paraId="07AE96C4" w14:textId="77777777" w:rsidR="00F914D5" w:rsidRPr="00D65BF3" w:rsidRDefault="00F914D5" w:rsidP="001B56F7">
            <w:pPr>
              <w:jc w:val="right"/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>считыватель архивных данных</w:t>
            </w:r>
          </w:p>
        </w:tc>
        <w:tc>
          <w:tcPr>
            <w:tcW w:w="3060" w:type="dxa"/>
            <w:gridSpan w:val="2"/>
            <w:tcBorders>
              <w:left w:val="nil"/>
            </w:tcBorders>
            <w:vAlign w:val="center"/>
          </w:tcPr>
          <w:p w14:paraId="4FDA8B49" w14:textId="77777777" w:rsidR="00F914D5" w:rsidRPr="00D65BF3" w:rsidRDefault="00F914D5" w:rsidP="001B56F7">
            <w:pPr>
              <w:jc w:val="right"/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>адаптер сотовой</w:t>
            </w:r>
            <w:r w:rsidR="007C7C11" w:rsidRPr="00D65BF3">
              <w:rPr>
                <w:sz w:val="16"/>
                <w:szCs w:val="16"/>
              </w:rPr>
              <w:t xml:space="preserve"> </w:t>
            </w:r>
            <w:r w:rsidRPr="00D65BF3">
              <w:rPr>
                <w:sz w:val="16"/>
                <w:szCs w:val="16"/>
              </w:rPr>
              <w:t>связи</w:t>
            </w:r>
          </w:p>
        </w:tc>
        <w:tc>
          <w:tcPr>
            <w:tcW w:w="410" w:type="dxa"/>
            <w:tcBorders>
              <w:left w:val="nil"/>
            </w:tcBorders>
            <w:vAlign w:val="center"/>
          </w:tcPr>
          <w:p w14:paraId="0E1E3E33" w14:textId="77777777" w:rsidR="00F914D5" w:rsidRPr="00D65BF3" w:rsidRDefault="00F914D5" w:rsidP="00157F9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083" w:type="dxa"/>
            <w:gridSpan w:val="2"/>
            <w:tcBorders>
              <w:left w:val="nil"/>
            </w:tcBorders>
            <w:vAlign w:val="center"/>
          </w:tcPr>
          <w:p w14:paraId="3944D35D" w14:textId="77777777" w:rsidR="00F914D5" w:rsidRPr="00D65BF3" w:rsidRDefault="007C7C11" w:rsidP="001B56F7">
            <w:pPr>
              <w:jc w:val="right"/>
              <w:rPr>
                <w:sz w:val="16"/>
                <w:szCs w:val="16"/>
              </w:rPr>
            </w:pPr>
            <w:r w:rsidRPr="00D65BF3">
              <w:rPr>
                <w:sz w:val="16"/>
                <w:szCs w:val="16"/>
              </w:rPr>
              <w:t>п</w:t>
            </w:r>
            <w:r w:rsidR="00F914D5" w:rsidRPr="00D65BF3">
              <w:rPr>
                <w:sz w:val="16"/>
                <w:szCs w:val="16"/>
              </w:rPr>
              <w:t>рограммный</w:t>
            </w:r>
            <w:r w:rsidRPr="00D65BF3">
              <w:rPr>
                <w:sz w:val="16"/>
                <w:szCs w:val="16"/>
              </w:rPr>
              <w:t xml:space="preserve"> </w:t>
            </w:r>
            <w:r w:rsidR="00F914D5" w:rsidRPr="00D65BF3">
              <w:rPr>
                <w:sz w:val="16"/>
                <w:szCs w:val="16"/>
              </w:rPr>
              <w:t>комплекс</w:t>
            </w:r>
          </w:p>
        </w:tc>
      </w:tr>
    </w:tbl>
    <w:p w14:paraId="217DDC30" w14:textId="77777777" w:rsidR="00A823A8" w:rsidRPr="00D65BF3" w:rsidRDefault="006F4777" w:rsidP="006146DE">
      <w:pPr>
        <w:tabs>
          <w:tab w:val="left" w:pos="284"/>
        </w:tabs>
        <w:spacing w:before="120"/>
        <w:ind w:left="357"/>
        <w:rPr>
          <w:b/>
          <w:i/>
          <w:sz w:val="18"/>
          <w:szCs w:val="18"/>
        </w:rPr>
      </w:pPr>
      <w:r w:rsidRPr="00D65BF3">
        <w:rPr>
          <w:b/>
          <w:i/>
          <w:sz w:val="18"/>
          <w:szCs w:val="18"/>
        </w:rPr>
        <w:t>*</w:t>
      </w:r>
      <w:r w:rsidR="00A823A8" w:rsidRPr="00D65BF3">
        <w:rPr>
          <w:b/>
          <w:i/>
          <w:sz w:val="18"/>
          <w:szCs w:val="18"/>
        </w:rPr>
        <w:t xml:space="preserve">    </w:t>
      </w:r>
      <w:r w:rsidR="00050490" w:rsidRPr="00D65BF3">
        <w:rPr>
          <w:b/>
          <w:i/>
          <w:sz w:val="16"/>
          <w:szCs w:val="16"/>
        </w:rPr>
        <w:t xml:space="preserve">– </w:t>
      </w:r>
      <w:r w:rsidR="00A823A8" w:rsidRPr="00D65BF3">
        <w:rPr>
          <w:b/>
          <w:i/>
          <w:sz w:val="18"/>
          <w:szCs w:val="18"/>
        </w:rPr>
        <w:t xml:space="preserve"> </w:t>
      </w:r>
      <w:r w:rsidR="00A823A8" w:rsidRPr="00D65BF3">
        <w:rPr>
          <w:b/>
          <w:i/>
          <w:sz w:val="16"/>
          <w:szCs w:val="16"/>
        </w:rPr>
        <w:t xml:space="preserve">для монтажа ЭРСВ исполнения «сэндвич» в пластиковых и металлопластиковых трубопроводах </w:t>
      </w:r>
      <w:r w:rsidR="003562D4" w:rsidRPr="00D65BF3">
        <w:rPr>
          <w:b/>
          <w:i/>
          <w:sz w:val="16"/>
          <w:szCs w:val="16"/>
          <w:lang w:val="en-US"/>
        </w:rPr>
        <w:t>D</w:t>
      </w:r>
      <w:r w:rsidR="00A7003D" w:rsidRPr="00D65BF3">
        <w:rPr>
          <w:b/>
          <w:i/>
          <w:sz w:val="16"/>
          <w:szCs w:val="16"/>
          <w:lang w:val="en-US"/>
        </w:rPr>
        <w:t>N</w:t>
      </w:r>
      <w:r w:rsidR="00A823A8" w:rsidRPr="00D65BF3">
        <w:rPr>
          <w:b/>
          <w:i/>
          <w:sz w:val="16"/>
          <w:szCs w:val="16"/>
        </w:rPr>
        <w:t xml:space="preserve">10 – </w:t>
      </w:r>
      <w:r w:rsidR="009326F6" w:rsidRPr="00D65BF3">
        <w:rPr>
          <w:b/>
          <w:i/>
          <w:sz w:val="16"/>
          <w:szCs w:val="16"/>
          <w:lang w:val="en-US"/>
        </w:rPr>
        <w:t>DN</w:t>
      </w:r>
      <w:r w:rsidR="00A7003D" w:rsidRPr="00D65BF3">
        <w:rPr>
          <w:b/>
          <w:i/>
          <w:sz w:val="16"/>
          <w:szCs w:val="16"/>
        </w:rPr>
        <w:t>100</w:t>
      </w:r>
      <w:r w:rsidR="006146DE" w:rsidRPr="00D65BF3">
        <w:rPr>
          <w:b/>
          <w:i/>
          <w:sz w:val="16"/>
          <w:szCs w:val="16"/>
        </w:rPr>
        <w:t>;</w:t>
      </w:r>
    </w:p>
    <w:p w14:paraId="7474DCD3" w14:textId="77777777" w:rsidR="00C61314" w:rsidRPr="00D65BF3" w:rsidRDefault="004C6956" w:rsidP="00FC5310">
      <w:pPr>
        <w:tabs>
          <w:tab w:val="left" w:pos="284"/>
        </w:tabs>
        <w:ind w:left="357"/>
        <w:rPr>
          <w:b/>
          <w:i/>
          <w:sz w:val="16"/>
          <w:szCs w:val="16"/>
        </w:rPr>
      </w:pPr>
      <w:r w:rsidRPr="00D65BF3">
        <w:rPr>
          <w:b/>
          <w:i/>
          <w:sz w:val="18"/>
          <w:szCs w:val="18"/>
        </w:rPr>
        <w:t>*</w:t>
      </w:r>
      <w:r w:rsidR="00893090" w:rsidRPr="00D65BF3">
        <w:rPr>
          <w:b/>
          <w:i/>
          <w:sz w:val="18"/>
          <w:szCs w:val="18"/>
        </w:rPr>
        <w:t>*</w:t>
      </w:r>
      <w:r w:rsidR="00893090" w:rsidRPr="00D65BF3">
        <w:rPr>
          <w:b/>
          <w:i/>
          <w:sz w:val="16"/>
          <w:szCs w:val="16"/>
        </w:rPr>
        <w:t xml:space="preserve"> </w:t>
      </w:r>
      <w:r w:rsidRPr="00D65BF3">
        <w:rPr>
          <w:b/>
          <w:i/>
          <w:sz w:val="16"/>
          <w:szCs w:val="16"/>
        </w:rPr>
        <w:t xml:space="preserve">  – оформляется отдельной картой заказа</w:t>
      </w:r>
      <w:r w:rsidR="006146DE" w:rsidRPr="00D65BF3">
        <w:rPr>
          <w:b/>
          <w:i/>
          <w:sz w:val="16"/>
          <w:szCs w:val="16"/>
        </w:rPr>
        <w:t>.</w:t>
      </w:r>
    </w:p>
    <w:p w14:paraId="42487E1E" w14:textId="77777777" w:rsidR="00C61314" w:rsidRPr="00D65BF3" w:rsidRDefault="00C61314" w:rsidP="00C61314">
      <w:pPr>
        <w:tabs>
          <w:tab w:val="right" w:pos="10772"/>
        </w:tabs>
        <w:ind w:left="180"/>
        <w:rPr>
          <w:b/>
          <w:i/>
          <w:szCs w:val="20"/>
        </w:rPr>
      </w:pPr>
      <w:r w:rsidRPr="00D65BF3">
        <w:rPr>
          <w:b/>
          <w:i/>
          <w:szCs w:val="20"/>
        </w:rPr>
        <w:t>Дополнительные услуги:</w:t>
      </w:r>
    </w:p>
    <w:p w14:paraId="721B1B4A" w14:textId="77777777" w:rsidR="00C61314" w:rsidRPr="00D65BF3" w:rsidRDefault="00C61314" w:rsidP="00C61314">
      <w:pPr>
        <w:tabs>
          <w:tab w:val="right" w:pos="10772"/>
        </w:tabs>
        <w:ind w:left="180"/>
        <w:rPr>
          <w:b/>
          <w:i/>
          <w:sz w:val="6"/>
          <w:szCs w:val="20"/>
        </w:rPr>
      </w:pPr>
    </w:p>
    <w:tbl>
      <w:tblPr>
        <w:tblW w:w="10666" w:type="dxa"/>
        <w:tblInd w:w="-123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03"/>
        <w:gridCol w:w="283"/>
        <w:gridCol w:w="2069"/>
        <w:gridCol w:w="283"/>
        <w:gridCol w:w="2408"/>
        <w:gridCol w:w="288"/>
        <w:gridCol w:w="3403"/>
        <w:gridCol w:w="329"/>
      </w:tblGrid>
      <w:tr w:rsidR="00C61314" w:rsidRPr="00D65BF3" w14:paraId="02FCD119" w14:textId="77777777" w:rsidTr="00C61314">
        <w:trPr>
          <w:trHeight w:hRule="exact" w:val="255"/>
        </w:trPr>
        <w:tc>
          <w:tcPr>
            <w:tcW w:w="159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4F2D049" w14:textId="77777777" w:rsidR="00C61314" w:rsidRPr="00D65BF3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D65BF3">
              <w:rPr>
                <w:b/>
                <w:sz w:val="18"/>
                <w:szCs w:val="16"/>
              </w:rPr>
              <w:t>Проектирование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D314C" w14:textId="77777777" w:rsidR="00C61314" w:rsidRPr="00D65BF3" w:rsidRDefault="00C61314">
            <w:pPr>
              <w:spacing w:line="216" w:lineRule="auto"/>
              <w:rPr>
                <w:b/>
                <w:sz w:val="18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913F7" w14:textId="77777777" w:rsidR="00C61314" w:rsidRPr="00D65BF3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D65BF3">
              <w:rPr>
                <w:b/>
                <w:sz w:val="18"/>
                <w:szCs w:val="16"/>
              </w:rPr>
              <w:t>Монтаж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0FBF06" w14:textId="77777777" w:rsidR="00C61314" w:rsidRPr="00D65BF3" w:rsidRDefault="00C61314">
            <w:pPr>
              <w:spacing w:line="216" w:lineRule="auto"/>
              <w:rPr>
                <w:b/>
                <w:sz w:val="18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03048" w14:textId="77777777" w:rsidR="00C61314" w:rsidRPr="00D65BF3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D65BF3">
              <w:rPr>
                <w:b/>
                <w:sz w:val="18"/>
                <w:szCs w:val="16"/>
              </w:rPr>
              <w:t xml:space="preserve">      Шеф-монтаж 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91199" w14:textId="77777777" w:rsidR="00C61314" w:rsidRPr="00D65BF3" w:rsidRDefault="00C61314">
            <w:pPr>
              <w:spacing w:line="216" w:lineRule="auto"/>
              <w:rPr>
                <w:sz w:val="18"/>
                <w:szCs w:val="16"/>
              </w:rPr>
            </w:pPr>
          </w:p>
        </w:tc>
        <w:tc>
          <w:tcPr>
            <w:tcW w:w="3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54F373" w14:textId="77777777" w:rsidR="00C61314" w:rsidRPr="00D65BF3" w:rsidRDefault="00C61314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D65BF3">
              <w:rPr>
                <w:b/>
                <w:sz w:val="18"/>
                <w:szCs w:val="16"/>
              </w:rPr>
              <w:t>Пусконаладочные работы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0C4696" w14:textId="77777777" w:rsidR="00C61314" w:rsidRPr="00D65BF3" w:rsidRDefault="00C61314">
            <w:pPr>
              <w:spacing w:line="216" w:lineRule="auto"/>
              <w:jc w:val="right"/>
              <w:rPr>
                <w:sz w:val="14"/>
                <w:szCs w:val="14"/>
              </w:rPr>
            </w:pPr>
          </w:p>
        </w:tc>
      </w:tr>
    </w:tbl>
    <w:p w14:paraId="37EE4F13" w14:textId="77777777" w:rsidR="00C61314" w:rsidRPr="00D65BF3" w:rsidRDefault="00C61314" w:rsidP="00C61314">
      <w:pPr>
        <w:tabs>
          <w:tab w:val="right" w:pos="10772"/>
        </w:tabs>
        <w:ind w:left="180"/>
        <w:rPr>
          <w:b/>
          <w:i/>
          <w:sz w:val="2"/>
          <w:szCs w:val="20"/>
        </w:rPr>
      </w:pPr>
    </w:p>
    <w:p w14:paraId="4C5C5F13" w14:textId="77777777" w:rsidR="00C61314" w:rsidRPr="00D65BF3" w:rsidRDefault="00C61314" w:rsidP="00C61314">
      <w:pPr>
        <w:spacing w:before="60"/>
        <w:rPr>
          <w:b/>
          <w:i/>
          <w:sz w:val="20"/>
          <w:szCs w:val="20"/>
        </w:rPr>
      </w:pPr>
      <w:r w:rsidRPr="00D65BF3">
        <w:rPr>
          <w:b/>
          <w:i/>
          <w:sz w:val="20"/>
          <w:szCs w:val="20"/>
        </w:rPr>
        <w:t>Примечания:</w:t>
      </w:r>
    </w:p>
    <w:tbl>
      <w:tblPr>
        <w:tblW w:w="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C61314" w:rsidRPr="00D65BF3" w14:paraId="4D375D15" w14:textId="77777777" w:rsidTr="00FC5310">
        <w:trPr>
          <w:trHeight w:val="522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83E36" w14:textId="77777777" w:rsidR="00C61314" w:rsidRPr="00D65BF3" w:rsidRDefault="00C61314">
            <w:pPr>
              <w:spacing w:before="120"/>
              <w:rPr>
                <w:b/>
                <w:sz w:val="16"/>
              </w:rPr>
            </w:pPr>
          </w:p>
        </w:tc>
      </w:tr>
    </w:tbl>
    <w:p w14:paraId="5FFAC2B2" w14:textId="77777777" w:rsidR="00C61314" w:rsidRPr="00D65BF3" w:rsidRDefault="00C61314" w:rsidP="00C61314">
      <w:pPr>
        <w:pStyle w:val="a6"/>
        <w:spacing w:after="0"/>
        <w:rPr>
          <w:sz w:val="12"/>
          <w:szCs w:val="12"/>
        </w:rPr>
      </w:pPr>
      <w:r w:rsidRPr="00D65BF3">
        <w:rPr>
          <w:sz w:val="12"/>
          <w:szCs w:val="12"/>
        </w:rPr>
        <w:t xml:space="preserve">При заполнении карты заказа в прямоугольнике выбранной позиции ставится знак  </w:t>
      </w:r>
      <w:r w:rsidRPr="00D65BF3">
        <w:rPr>
          <w:sz w:val="12"/>
          <w:szCs w:val="12"/>
          <w:bdr w:val="single" w:sz="6" w:space="0" w:color="auto" w:frame="1"/>
        </w:rPr>
        <w:t xml:space="preserve"> </w:t>
      </w:r>
      <w:proofErr w:type="gramStart"/>
      <w:r w:rsidRPr="00D65BF3">
        <w:rPr>
          <w:sz w:val="12"/>
          <w:szCs w:val="12"/>
          <w:bdr w:val="single" w:sz="6" w:space="0" w:color="auto" w:frame="1"/>
        </w:rPr>
        <w:t xml:space="preserve">Х </w:t>
      </w:r>
      <w:r w:rsidRPr="00D65BF3">
        <w:rPr>
          <w:sz w:val="12"/>
          <w:szCs w:val="12"/>
        </w:rPr>
        <w:t xml:space="preserve"> ,</w:t>
      </w:r>
      <w:proofErr w:type="gramEnd"/>
      <w:r w:rsidRPr="00D65BF3">
        <w:rPr>
          <w:sz w:val="12"/>
          <w:szCs w:val="12"/>
        </w:rPr>
        <w:t xml:space="preserve"> значение параметра указывается в графе таблицы или прямоугольнике рядом с его наименованием 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  <w:gridCol w:w="284"/>
        <w:gridCol w:w="1417"/>
      </w:tblGrid>
      <w:tr w:rsidR="00C61314" w:rsidRPr="00D65BF3" w14:paraId="568D8C74" w14:textId="77777777" w:rsidTr="00C6131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C1F3A" w14:textId="77777777" w:rsidR="00C61314" w:rsidRPr="00D65BF3" w:rsidRDefault="00C61314">
            <w:pPr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16"/>
                <w:szCs w:val="20"/>
                <w:lang w:val="en-US"/>
              </w:rPr>
            </w:pPr>
            <w:r w:rsidRPr="00D65BF3">
              <w:rPr>
                <w:b/>
                <w:sz w:val="16"/>
              </w:rPr>
              <w:t>Лицо заполнившее карту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16B184" w14:textId="77777777" w:rsidR="00C61314" w:rsidRPr="00D65BF3" w:rsidRDefault="00C6131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4C654" w14:textId="77777777" w:rsidR="00C61314" w:rsidRPr="00D65BF3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597940" w14:textId="77777777" w:rsidR="00C61314" w:rsidRPr="00D65BF3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</w:rPr>
            </w:pPr>
          </w:p>
        </w:tc>
      </w:tr>
      <w:tr w:rsidR="00C61314" w:rsidRPr="00D65BF3" w14:paraId="630503C3" w14:textId="77777777" w:rsidTr="00C6131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520FE4" w14:textId="77777777" w:rsidR="00C61314" w:rsidRPr="00D65BF3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6"/>
                <w:lang w:val="en-US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3857D2" w14:textId="77777777" w:rsidR="00C61314" w:rsidRPr="00D65BF3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  <w:lang w:val="en-US"/>
              </w:rPr>
            </w:pPr>
            <w:r w:rsidRPr="00D65BF3">
              <w:rPr>
                <w:sz w:val="8"/>
                <w:szCs w:val="12"/>
                <w:lang w:val="en-US"/>
              </w:rPr>
              <w:t>(</w:t>
            </w:r>
            <w:r w:rsidRPr="00D65BF3">
              <w:rPr>
                <w:sz w:val="8"/>
                <w:szCs w:val="12"/>
              </w:rPr>
              <w:t>ФИО</w:t>
            </w:r>
            <w:r w:rsidRPr="00D65BF3">
              <w:rPr>
                <w:sz w:val="8"/>
                <w:szCs w:val="12"/>
                <w:lang w:val="en-US"/>
              </w:rPr>
              <w:t xml:space="preserve">, </w:t>
            </w:r>
            <w:r w:rsidRPr="00D65BF3">
              <w:rPr>
                <w:sz w:val="8"/>
                <w:szCs w:val="12"/>
              </w:rPr>
              <w:t>должность</w:t>
            </w:r>
            <w:r w:rsidRPr="00D65BF3">
              <w:rPr>
                <w:sz w:val="8"/>
                <w:szCs w:val="12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8E03C2" w14:textId="77777777" w:rsidR="00C61314" w:rsidRPr="00D65BF3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32F59A" w14:textId="77777777" w:rsidR="00C61314" w:rsidRPr="00D65BF3" w:rsidRDefault="00C613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  <w:lang w:val="en-US"/>
              </w:rPr>
            </w:pPr>
            <w:r w:rsidRPr="00D65BF3">
              <w:rPr>
                <w:sz w:val="8"/>
                <w:szCs w:val="12"/>
                <w:lang w:val="en-US"/>
              </w:rPr>
              <w:t>(</w:t>
            </w:r>
            <w:r w:rsidRPr="00D65BF3">
              <w:rPr>
                <w:sz w:val="8"/>
                <w:szCs w:val="12"/>
              </w:rPr>
              <w:t>подпись</w:t>
            </w:r>
            <w:r w:rsidRPr="00D65BF3">
              <w:rPr>
                <w:sz w:val="8"/>
                <w:szCs w:val="12"/>
                <w:lang w:val="en-US"/>
              </w:rPr>
              <w:t>)</w:t>
            </w:r>
          </w:p>
        </w:tc>
      </w:tr>
    </w:tbl>
    <w:p w14:paraId="526E427B" w14:textId="77777777" w:rsidR="00C61314" w:rsidRPr="00D65BF3" w:rsidRDefault="00C61314" w:rsidP="00C61314">
      <w:pPr>
        <w:pStyle w:val="a6"/>
        <w:spacing w:after="0"/>
        <w:rPr>
          <w:sz w:val="4"/>
          <w:szCs w:val="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2"/>
        <w:gridCol w:w="2977"/>
      </w:tblGrid>
      <w:tr w:rsidR="00C61314" w:rsidRPr="00D65BF3" w14:paraId="3273B4FF" w14:textId="77777777" w:rsidTr="00C6131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93F13" w14:textId="77777777" w:rsidR="00C61314" w:rsidRPr="00D65BF3" w:rsidRDefault="00C61314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0"/>
              </w:rPr>
            </w:pPr>
            <w:r w:rsidRPr="00D65BF3">
              <w:rPr>
                <w:b/>
                <w:sz w:val="16"/>
              </w:rPr>
              <w:t>Тел.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5A64C" w14:textId="77777777" w:rsidR="00C61314" w:rsidRPr="00D65BF3" w:rsidRDefault="00C6131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9AF1D" w14:textId="77777777" w:rsidR="00C61314" w:rsidRPr="00D65BF3" w:rsidRDefault="00C61314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16"/>
                <w:szCs w:val="20"/>
                <w:lang w:val="en-US"/>
              </w:rPr>
            </w:pPr>
            <w:r w:rsidRPr="00D65BF3">
              <w:rPr>
                <w:b/>
                <w:sz w:val="16"/>
                <w:lang w:val="en-US"/>
              </w:rPr>
              <w:t>e</w:t>
            </w:r>
            <w:r w:rsidRPr="00D65BF3">
              <w:rPr>
                <w:b/>
                <w:sz w:val="16"/>
              </w:rPr>
              <w:t>-</w:t>
            </w:r>
            <w:r w:rsidRPr="00D65BF3">
              <w:rPr>
                <w:b/>
                <w:sz w:val="16"/>
                <w:lang w:val="en-US"/>
              </w:rPr>
              <w:t>mail</w:t>
            </w:r>
            <w:r w:rsidRPr="00D65BF3">
              <w:rPr>
                <w:b/>
                <w:sz w:val="16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FCEF7" w14:textId="77777777" w:rsidR="00C61314" w:rsidRPr="00D65BF3" w:rsidRDefault="00C6131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</w:p>
        </w:tc>
      </w:tr>
    </w:tbl>
    <w:p w14:paraId="1BF35742" w14:textId="77777777" w:rsidR="006146DE" w:rsidRPr="006146DE" w:rsidRDefault="006146DE" w:rsidP="006146DE">
      <w:pPr>
        <w:tabs>
          <w:tab w:val="left" w:pos="284"/>
        </w:tabs>
        <w:rPr>
          <w:sz w:val="8"/>
          <w:szCs w:val="8"/>
        </w:rPr>
      </w:pPr>
    </w:p>
    <w:sectPr w:rsidR="006146DE" w:rsidRPr="006146DE" w:rsidSect="00C61314">
      <w:pgSz w:w="11906" w:h="16838"/>
      <w:pgMar w:top="283" w:right="567" w:bottom="17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D6E14"/>
    <w:multiLevelType w:val="hybridMultilevel"/>
    <w:tmpl w:val="7550FD7C"/>
    <w:lvl w:ilvl="0" w:tplc="FFFFFFFF">
      <w:start w:val="5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1C3B"/>
    <w:multiLevelType w:val="hybridMultilevel"/>
    <w:tmpl w:val="746CB98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9A5C70"/>
    <w:multiLevelType w:val="hybridMultilevel"/>
    <w:tmpl w:val="25E65110"/>
    <w:lvl w:ilvl="0" w:tplc="2EB650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F66D5"/>
    <w:multiLevelType w:val="hybridMultilevel"/>
    <w:tmpl w:val="0D002EFA"/>
    <w:lvl w:ilvl="0" w:tplc="78C0C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891"/>
    <w:rsid w:val="00003273"/>
    <w:rsid w:val="00012509"/>
    <w:rsid w:val="0001612F"/>
    <w:rsid w:val="00024C55"/>
    <w:rsid w:val="00031C66"/>
    <w:rsid w:val="00037D0B"/>
    <w:rsid w:val="00037D32"/>
    <w:rsid w:val="00040606"/>
    <w:rsid w:val="00050490"/>
    <w:rsid w:val="00055374"/>
    <w:rsid w:val="00060350"/>
    <w:rsid w:val="00062D33"/>
    <w:rsid w:val="00072042"/>
    <w:rsid w:val="00073505"/>
    <w:rsid w:val="00073D4C"/>
    <w:rsid w:val="000755CA"/>
    <w:rsid w:val="00076354"/>
    <w:rsid w:val="00076891"/>
    <w:rsid w:val="000970AF"/>
    <w:rsid w:val="000A7BF0"/>
    <w:rsid w:val="000B2371"/>
    <w:rsid w:val="000B5483"/>
    <w:rsid w:val="000F410D"/>
    <w:rsid w:val="00101273"/>
    <w:rsid w:val="00112EE2"/>
    <w:rsid w:val="00134D25"/>
    <w:rsid w:val="00140B70"/>
    <w:rsid w:val="001434A5"/>
    <w:rsid w:val="001449E2"/>
    <w:rsid w:val="001520F8"/>
    <w:rsid w:val="00157F99"/>
    <w:rsid w:val="001830A6"/>
    <w:rsid w:val="001867B8"/>
    <w:rsid w:val="0019639C"/>
    <w:rsid w:val="001B14FA"/>
    <w:rsid w:val="001B1FA2"/>
    <w:rsid w:val="001B56F7"/>
    <w:rsid w:val="001C6A54"/>
    <w:rsid w:val="001D1ECF"/>
    <w:rsid w:val="001D2A79"/>
    <w:rsid w:val="001E63E1"/>
    <w:rsid w:val="001F5A6F"/>
    <w:rsid w:val="002103E7"/>
    <w:rsid w:val="0022465A"/>
    <w:rsid w:val="0024290F"/>
    <w:rsid w:val="002530FA"/>
    <w:rsid w:val="002576A1"/>
    <w:rsid w:val="00261C1A"/>
    <w:rsid w:val="002A00BE"/>
    <w:rsid w:val="002A5E95"/>
    <w:rsid w:val="002C01C7"/>
    <w:rsid w:val="002C119B"/>
    <w:rsid w:val="002C692A"/>
    <w:rsid w:val="002E652C"/>
    <w:rsid w:val="0030324F"/>
    <w:rsid w:val="003372CB"/>
    <w:rsid w:val="0035137C"/>
    <w:rsid w:val="00351D19"/>
    <w:rsid w:val="003562D4"/>
    <w:rsid w:val="003704C6"/>
    <w:rsid w:val="003A6017"/>
    <w:rsid w:val="003E75B3"/>
    <w:rsid w:val="003E7BC4"/>
    <w:rsid w:val="003F458C"/>
    <w:rsid w:val="0040731C"/>
    <w:rsid w:val="00412D8E"/>
    <w:rsid w:val="0041388C"/>
    <w:rsid w:val="0041420A"/>
    <w:rsid w:val="00436F41"/>
    <w:rsid w:val="00444988"/>
    <w:rsid w:val="004462BC"/>
    <w:rsid w:val="00453087"/>
    <w:rsid w:val="00487A32"/>
    <w:rsid w:val="004B59E5"/>
    <w:rsid w:val="004C6956"/>
    <w:rsid w:val="004F7300"/>
    <w:rsid w:val="00501C94"/>
    <w:rsid w:val="00515F38"/>
    <w:rsid w:val="00523C59"/>
    <w:rsid w:val="005672E1"/>
    <w:rsid w:val="005953B3"/>
    <w:rsid w:val="005C7A02"/>
    <w:rsid w:val="005D6605"/>
    <w:rsid w:val="006074F7"/>
    <w:rsid w:val="00607A73"/>
    <w:rsid w:val="006146DE"/>
    <w:rsid w:val="006229F6"/>
    <w:rsid w:val="00636645"/>
    <w:rsid w:val="006A20E6"/>
    <w:rsid w:val="006A3A84"/>
    <w:rsid w:val="006A63E4"/>
    <w:rsid w:val="006B5918"/>
    <w:rsid w:val="006C2A16"/>
    <w:rsid w:val="006C47AB"/>
    <w:rsid w:val="006C5909"/>
    <w:rsid w:val="006F4777"/>
    <w:rsid w:val="00701EB7"/>
    <w:rsid w:val="0071122F"/>
    <w:rsid w:val="0072398A"/>
    <w:rsid w:val="007334A4"/>
    <w:rsid w:val="00735A23"/>
    <w:rsid w:val="00735A61"/>
    <w:rsid w:val="007475F5"/>
    <w:rsid w:val="0076315B"/>
    <w:rsid w:val="0076712B"/>
    <w:rsid w:val="007712B0"/>
    <w:rsid w:val="007755FF"/>
    <w:rsid w:val="007A43D3"/>
    <w:rsid w:val="007C7C11"/>
    <w:rsid w:val="0080185C"/>
    <w:rsid w:val="00810AF4"/>
    <w:rsid w:val="00846021"/>
    <w:rsid w:val="00867E0A"/>
    <w:rsid w:val="008811C9"/>
    <w:rsid w:val="008845DE"/>
    <w:rsid w:val="00890CE4"/>
    <w:rsid w:val="00893090"/>
    <w:rsid w:val="00896B49"/>
    <w:rsid w:val="008E1946"/>
    <w:rsid w:val="008E6D7A"/>
    <w:rsid w:val="008F35BD"/>
    <w:rsid w:val="008F55C4"/>
    <w:rsid w:val="009124ED"/>
    <w:rsid w:val="00915D24"/>
    <w:rsid w:val="00923DC1"/>
    <w:rsid w:val="009326F6"/>
    <w:rsid w:val="0095581D"/>
    <w:rsid w:val="00980BB3"/>
    <w:rsid w:val="00985A09"/>
    <w:rsid w:val="009B7483"/>
    <w:rsid w:val="00A248E4"/>
    <w:rsid w:val="00A41621"/>
    <w:rsid w:val="00A6239B"/>
    <w:rsid w:val="00A63CEB"/>
    <w:rsid w:val="00A7003D"/>
    <w:rsid w:val="00A71F0F"/>
    <w:rsid w:val="00A823A8"/>
    <w:rsid w:val="00A86CC9"/>
    <w:rsid w:val="00AB2543"/>
    <w:rsid w:val="00B242B0"/>
    <w:rsid w:val="00B5273F"/>
    <w:rsid w:val="00B6111F"/>
    <w:rsid w:val="00B81F8F"/>
    <w:rsid w:val="00B97611"/>
    <w:rsid w:val="00BA1FEE"/>
    <w:rsid w:val="00BA2207"/>
    <w:rsid w:val="00BF025A"/>
    <w:rsid w:val="00BF667D"/>
    <w:rsid w:val="00C1542C"/>
    <w:rsid w:val="00C17B65"/>
    <w:rsid w:val="00C322AE"/>
    <w:rsid w:val="00C336D3"/>
    <w:rsid w:val="00C356DB"/>
    <w:rsid w:val="00C61314"/>
    <w:rsid w:val="00C72F9D"/>
    <w:rsid w:val="00C96E18"/>
    <w:rsid w:val="00CA0649"/>
    <w:rsid w:val="00CA4D72"/>
    <w:rsid w:val="00CB07F2"/>
    <w:rsid w:val="00CB12B9"/>
    <w:rsid w:val="00CD37B8"/>
    <w:rsid w:val="00CF199B"/>
    <w:rsid w:val="00CF6AC9"/>
    <w:rsid w:val="00D051B5"/>
    <w:rsid w:val="00D1116A"/>
    <w:rsid w:val="00D1356B"/>
    <w:rsid w:val="00D16E97"/>
    <w:rsid w:val="00D53C45"/>
    <w:rsid w:val="00D56A3D"/>
    <w:rsid w:val="00D65BF3"/>
    <w:rsid w:val="00D66D4A"/>
    <w:rsid w:val="00DB7A24"/>
    <w:rsid w:val="00DC0F4C"/>
    <w:rsid w:val="00DD3E09"/>
    <w:rsid w:val="00DE76A0"/>
    <w:rsid w:val="00E217A1"/>
    <w:rsid w:val="00E313F3"/>
    <w:rsid w:val="00E356A1"/>
    <w:rsid w:val="00E44A76"/>
    <w:rsid w:val="00E45D55"/>
    <w:rsid w:val="00E825D0"/>
    <w:rsid w:val="00E8544D"/>
    <w:rsid w:val="00EA3B36"/>
    <w:rsid w:val="00EB2885"/>
    <w:rsid w:val="00EE7E43"/>
    <w:rsid w:val="00EF11B3"/>
    <w:rsid w:val="00F16127"/>
    <w:rsid w:val="00F40236"/>
    <w:rsid w:val="00F7782D"/>
    <w:rsid w:val="00F85CD4"/>
    <w:rsid w:val="00F871B0"/>
    <w:rsid w:val="00F914D5"/>
    <w:rsid w:val="00FC5310"/>
    <w:rsid w:val="00FD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2B6265"/>
  <w15:chartTrackingRefBased/>
  <w15:docId w15:val="{70C72870-1B74-42C6-9CC2-E40F1D8E1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34A5"/>
    <w:rPr>
      <w:rFonts w:ascii="Arial" w:hAnsi="Arial" w:cs="Arial"/>
      <w:sz w:val="22"/>
      <w:szCs w:val="22"/>
    </w:rPr>
  </w:style>
  <w:style w:type="paragraph" w:styleId="2">
    <w:name w:val="heading 2"/>
    <w:basedOn w:val="a"/>
    <w:next w:val="a"/>
    <w:qFormat/>
    <w:rsid w:val="006A3A8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35A23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qFormat/>
    <w:rsid w:val="00735A23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35A23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paragraph" w:styleId="a5">
    <w:name w:val="caption"/>
    <w:basedOn w:val="a"/>
    <w:next w:val="a"/>
    <w:qFormat/>
    <w:rsid w:val="00735A23"/>
    <w:pPr>
      <w:ind w:right="-143"/>
      <w:jc w:val="center"/>
    </w:pPr>
    <w:rPr>
      <w:rFonts w:ascii="Times New Roman" w:hAnsi="Times New Roman" w:cs="Times New Roman"/>
      <w:b/>
      <w:sz w:val="28"/>
      <w:szCs w:val="20"/>
      <w:u w:val="single"/>
    </w:rPr>
  </w:style>
  <w:style w:type="paragraph" w:styleId="30">
    <w:name w:val="Body Text 3"/>
    <w:basedOn w:val="a"/>
    <w:rsid w:val="00735A23"/>
    <w:pPr>
      <w:jc w:val="center"/>
    </w:pPr>
    <w:rPr>
      <w:rFonts w:ascii="Times New Roman" w:hAnsi="Times New Roman" w:cs="Times New Roman"/>
      <w:bCs/>
      <w:sz w:val="20"/>
      <w:szCs w:val="20"/>
    </w:rPr>
  </w:style>
  <w:style w:type="paragraph" w:styleId="a6">
    <w:name w:val="Body Text"/>
    <w:basedOn w:val="a"/>
    <w:link w:val="a7"/>
    <w:rsid w:val="00BA2207"/>
    <w:pPr>
      <w:spacing w:after="120"/>
    </w:pPr>
  </w:style>
  <w:style w:type="character" w:styleId="a8">
    <w:name w:val="Hyperlink"/>
    <w:rsid w:val="006A3A84"/>
    <w:rPr>
      <w:color w:val="0000FF"/>
      <w:u w:val="single"/>
    </w:rPr>
  </w:style>
  <w:style w:type="paragraph" w:styleId="a9">
    <w:name w:val="Balloon Text"/>
    <w:basedOn w:val="a"/>
    <w:semiHidden/>
    <w:rsid w:val="00261C1A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0B5483"/>
    <w:rPr>
      <w:rFonts w:ascii="Arial" w:hAnsi="Arial" w:cs="Arial"/>
      <w:sz w:val="22"/>
      <w:szCs w:val="22"/>
    </w:rPr>
  </w:style>
  <w:style w:type="character" w:customStyle="1" w:styleId="1">
    <w:name w:val="Знак Знак1"/>
    <w:locked/>
    <w:rsid w:val="007712B0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aa">
    <w:name w:val="Знак Знак"/>
    <w:locked/>
    <w:rsid w:val="00980BB3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msonormalcxspmiddle">
    <w:name w:val="msonormalcxspmiddle"/>
    <w:basedOn w:val="a"/>
    <w:rsid w:val="00980BB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CA4D7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zljot.mosc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vzljot.mosco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A\Desktop\&#1056;&#1072;&#1073;&#1086;&#1090;&#1072;\&#1042;&#1089;&#1077;%20&#1050;&#1047;%20&#1072;&#1082;&#1090;&#1091;&#1072;&#1083;&#1100;&#1085;&#1099;&#1077;\&#1050;&#1047;%20&#1058;&#1057;&#1056;%2004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КЗ ТСР 043</Template>
  <TotalTime>414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ТСР 043</vt:lpstr>
    </vt:vector>
  </TitlesOfParts>
  <Company>vzljot</Company>
  <LinksUpToDate>false</LinksUpToDate>
  <CharactersWithSpaces>2438</CharactersWithSpaces>
  <SharedDoc>false</SharedDoc>
  <HLinks>
    <vt:vector size="6" baseType="variant"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http://www.vzljot.ru/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ТСР 043</dc:title>
  <dc:subject/>
  <dc:creator>Беляков Александр Алексеевич</dc:creator>
  <cp:keywords/>
  <cp:lastModifiedBy>Виктория Кузнецова</cp:lastModifiedBy>
  <cp:revision>9</cp:revision>
  <cp:lastPrinted>2016-06-08T14:06:00Z</cp:lastPrinted>
  <dcterms:created xsi:type="dcterms:W3CDTF">2025-02-14T10:48:00Z</dcterms:created>
  <dcterms:modified xsi:type="dcterms:W3CDTF">2025-06-24T13:56:00Z</dcterms:modified>
</cp:coreProperties>
</file>